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02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5"/>
        <w:gridCol w:w="38"/>
        <w:gridCol w:w="2546"/>
        <w:gridCol w:w="20"/>
        <w:gridCol w:w="6"/>
        <w:gridCol w:w="2763"/>
        <w:gridCol w:w="26"/>
        <w:gridCol w:w="15"/>
        <w:gridCol w:w="2658"/>
        <w:gridCol w:w="26"/>
        <w:gridCol w:w="35"/>
        <w:gridCol w:w="2818"/>
        <w:gridCol w:w="26"/>
        <w:gridCol w:w="57"/>
        <w:gridCol w:w="2771"/>
        <w:gridCol w:w="51"/>
        <w:gridCol w:w="199"/>
        <w:gridCol w:w="54"/>
        <w:gridCol w:w="164"/>
        <w:gridCol w:w="274"/>
      </w:tblGrid>
      <w:tr w:rsidR="00687282" w:rsidRPr="00320381" w14:paraId="3207D261" w14:textId="77777777" w:rsidTr="003E25E9">
        <w:trPr>
          <w:gridAfter w:val="2"/>
          <w:wAfter w:w="437" w:type="dxa"/>
          <w:cantSplit/>
          <w:trHeight w:hRule="exact" w:val="605"/>
          <w:jc w:val="center"/>
        </w:trPr>
        <w:tc>
          <w:tcPr>
            <w:tcW w:w="14365" w:type="dxa"/>
            <w:gridSpan w:val="1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7ABCA4B6" w14:textId="77777777" w:rsidR="00687282" w:rsidRPr="00320381" w:rsidRDefault="00687282" w:rsidP="00860D13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t>November 2018</w:t>
            </w:r>
          </w:p>
        </w:tc>
      </w:tr>
      <w:tr w:rsidR="00687282" w:rsidRPr="00320381" w14:paraId="0E4AC85A" w14:textId="77777777" w:rsidTr="003E25E9">
        <w:trPr>
          <w:gridAfter w:val="2"/>
          <w:wAfter w:w="437" w:type="dxa"/>
          <w:cantSplit/>
          <w:trHeight w:hRule="exact" w:val="259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1E9B3E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E3688B8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D27C399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987ACBC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FA6E35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662ACCB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28B8A71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</w:p>
        </w:tc>
      </w:tr>
      <w:tr w:rsidR="00687282" w:rsidRPr="00320381" w14:paraId="7F0E5801" w14:textId="77777777" w:rsidTr="003E25E9">
        <w:trPr>
          <w:gridAfter w:val="2"/>
          <w:wAfter w:w="437" w:type="dxa"/>
          <w:cantSplit/>
          <w:trHeight w:hRule="exact" w:val="1682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F4DA1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609E4A" w14:textId="2CE1711B" w:rsidR="00687282" w:rsidRPr="00320381" w:rsidRDefault="00320381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60406B80" wp14:editId="1911DA8C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364490</wp:posOffset>
                      </wp:positionV>
                      <wp:extent cx="915670" cy="295275"/>
                      <wp:effectExtent l="0" t="0" r="0" b="9525"/>
                      <wp:wrapNone/>
                      <wp:docPr id="63" name="Rectangl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67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9087D1" w14:textId="77777777" w:rsidR="00680593" w:rsidRPr="00320381" w:rsidRDefault="00680593" w:rsidP="0068728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January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06B80" id="Rectangle 554" o:spid="_x0000_s1026" style="position:absolute;margin-left:34.65pt;margin-top:28.7pt;width:72.1pt;height:23.2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" stroked="f">
                      <v:textbox>
                        <w:txbxContent>
                          <w:p w14:paraId="079087D1" w14:textId="77777777" w:rsidR="00680593" w:rsidRPr="00320381" w:rsidRDefault="00680593" w:rsidP="0068728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January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282"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25F946BA" wp14:editId="671B058A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25400</wp:posOffset>
                      </wp:positionV>
                      <wp:extent cx="923925" cy="295275"/>
                      <wp:effectExtent l="0" t="1905" r="0" b="0"/>
                      <wp:wrapNone/>
                      <wp:docPr id="60" name="Rectangl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789421" w14:textId="77777777" w:rsidR="00680593" w:rsidRPr="00320381" w:rsidRDefault="00680593" w:rsidP="0068728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December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946BA" id="Rectangle 553" o:spid="_x0000_s1027" style="position:absolute;margin-left:30.55pt;margin-top:2pt;width:72.75pt;height:23.2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" stroked="f">
                      <v:textbox>
                        <w:txbxContent>
                          <w:p w14:paraId="12789421" w14:textId="77777777" w:rsidR="00680593" w:rsidRPr="00320381" w:rsidRDefault="00680593" w:rsidP="0068728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December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282"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2B07346" wp14:editId="16430CBD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711835</wp:posOffset>
                      </wp:positionV>
                      <wp:extent cx="944245" cy="295275"/>
                      <wp:effectExtent l="0" t="2540" r="0" b="0"/>
                      <wp:wrapNone/>
                      <wp:docPr id="61" name="Rectangl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24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1DDE96" w14:textId="77777777" w:rsidR="00680593" w:rsidRPr="00320381" w:rsidRDefault="00680593" w:rsidP="0068728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Annual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07346" id="Rectangle 558" o:spid="_x0000_s1028" style="position:absolute;margin-left:32.7pt;margin-top:56.05pt;width:74.35pt;height:23.2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" fillcolor="yellow" stroked="f">
                      <v:textbox>
                        <w:txbxContent>
                          <w:p w14:paraId="021DDE96" w14:textId="77777777" w:rsidR="00680593" w:rsidRPr="00320381" w:rsidRDefault="00680593" w:rsidP="0068728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Annual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282"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54C6D01" wp14:editId="5D9529E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768985</wp:posOffset>
                      </wp:positionV>
                      <wp:extent cx="307975" cy="247650"/>
                      <wp:effectExtent l="25400" t="21590" r="38100" b="45085"/>
                      <wp:wrapNone/>
                      <wp:docPr id="62" name="AutoShap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2B4CE0" id="AutoShape 557" o:spid="_x0000_s1026" style="position:absolute;margin-left:-1.2pt;margin-top:60.55pt;width:24.25pt;height:19.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="00687282"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2E2C3E85" wp14:editId="72673C9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406400</wp:posOffset>
                      </wp:positionV>
                      <wp:extent cx="307975" cy="247650"/>
                      <wp:effectExtent l="25400" t="20955" r="38100" b="45720"/>
                      <wp:wrapNone/>
                      <wp:docPr id="64" name="Auto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B51727" id="AutoShape 556" o:spid="_x0000_s1026" style="position:absolute;margin-left:-1.2pt;margin-top:32pt;width:24.25pt;height:19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" fillcolor="red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="00687282"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D8D8476" wp14:editId="391FA7D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35560</wp:posOffset>
                      </wp:positionV>
                      <wp:extent cx="307975" cy="247650"/>
                      <wp:effectExtent l="25400" t="21590" r="38100" b="45085"/>
                      <wp:wrapNone/>
                      <wp:docPr id="65" name="AutoShape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1F497D">
                                  <a:lumMod val="60000"/>
                                  <a:lumOff val="40000"/>
                                </a:srgb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194E39" id="AutoShape 555" o:spid="_x0000_s1026" style="position:absolute;margin-left:-1.2pt;margin-top:2.8pt;width:24.25pt;height:19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" fillcolor="#558ed5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A5849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EDBF9C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480B3E2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25C7B1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0EA22A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114034A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673128F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FE337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2A09805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498CC20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7FD34A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7D9D2E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A7C681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1B13BF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55C91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210F91A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D54876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EDAF69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1331B6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70AE433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68563D5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Tier 3 Open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7B5B9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2   </w:t>
            </w:r>
          </w:p>
          <w:p w14:paraId="4A76744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D584E6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7FC52B4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List of outages post by 12P</w:t>
            </w:r>
          </w:p>
          <w:p w14:paraId="4A1AE6F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51A676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60FE52B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Tier 3 Open</w:t>
            </w:r>
          </w:p>
          <w:p w14:paraId="17B8A82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2216A57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5EDB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87282" w:rsidRPr="00320381" w14:paraId="06535D1C" w14:textId="77777777" w:rsidTr="003E25E9">
        <w:trPr>
          <w:gridAfter w:val="2"/>
          <w:wAfter w:w="437" w:type="dxa"/>
          <w:cantSplit/>
          <w:trHeight w:hRule="exact" w:val="1772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3113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C8C97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6EE4D90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C67C23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13932AA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FD8EF2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05AE5B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A2B425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Tier 3 Close</w:t>
            </w:r>
          </w:p>
          <w:p w14:paraId="389D11E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C4558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131320D9" w14:textId="77777777" w:rsidR="00A60508" w:rsidRPr="00320381" w:rsidRDefault="00A60508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FDFECD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Incr. Update by 5P</w:t>
            </w:r>
          </w:p>
          <w:p w14:paraId="2C8DBCF0" w14:textId="77777777" w:rsidR="00A60508" w:rsidRPr="00320381" w:rsidRDefault="00A60508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4960BF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Hist Load Wind Opens 1A</w:t>
            </w:r>
          </w:p>
          <w:p w14:paraId="1B5504B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Hist Load Wind Closes 5P</w:t>
            </w:r>
          </w:p>
          <w:p w14:paraId="27A2334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1496D68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B0024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7   </w:t>
            </w: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705461D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70396AD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5C57554" w14:textId="77777777" w:rsidR="00A60508" w:rsidRPr="00320381" w:rsidRDefault="00A60508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332F7A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Jan </w:t>
            </w:r>
            <w:proofErr w:type="spellStart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Load Wind Opens 1A</w:t>
            </w:r>
          </w:p>
          <w:p w14:paraId="355376D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5E03FB2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C65B6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29ADA1F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1 Opens 1A</w:t>
            </w:r>
          </w:p>
          <w:p w14:paraId="052C2E6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1 Closes 5P</w:t>
            </w:r>
          </w:p>
          <w:p w14:paraId="0AFC971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Post January Source/Sink List</w:t>
            </w:r>
          </w:p>
          <w:p w14:paraId="173DCC6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Jan </w:t>
            </w:r>
            <w:proofErr w:type="spellStart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Load Wind Closes 5P</w:t>
            </w:r>
          </w:p>
          <w:p w14:paraId="38D7BDAC" w14:textId="77777777" w:rsidR="003C09E0" w:rsidRPr="00320381" w:rsidRDefault="003C09E0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47944E0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2019 Tier 3 Results</w:t>
            </w:r>
            <w:r w:rsidR="0045010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by 5P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82DEA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9   </w:t>
            </w:r>
          </w:p>
          <w:p w14:paraId="7AA5752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388C3EF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775990C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21421D2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1962552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6C686C5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7D10220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F69F8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87282" w:rsidRPr="00320381" w14:paraId="3909F6E6" w14:textId="77777777" w:rsidTr="003E25E9">
        <w:trPr>
          <w:gridAfter w:val="2"/>
          <w:wAfter w:w="437" w:type="dxa"/>
          <w:cantSplit/>
          <w:trHeight w:hRule="exact" w:val="1584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27A4E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EE38C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12</w:t>
            </w:r>
          </w:p>
          <w:p w14:paraId="0C05756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Tier 1 Results by 5P</w:t>
            </w:r>
          </w:p>
          <w:p w14:paraId="48769A7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09115041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(Veteran’s Day - Not an ISO Observed Holiday)</w:t>
            </w:r>
          </w:p>
          <w:p w14:paraId="784092D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04E626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20EB1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13</w:t>
            </w:r>
          </w:p>
          <w:p w14:paraId="1BE7D8F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87BBFD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Set-Aside</w:t>
            </w:r>
          </w:p>
          <w:p w14:paraId="2E7A9C5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MEQ</w:t>
            </w:r>
          </w:p>
          <w:p w14:paraId="30CC0F7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F7A36F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Auction Open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9BDA2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14</w:t>
            </w:r>
          </w:p>
          <w:p w14:paraId="2C0BFE8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32F5E8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Opens 1A</w:t>
            </w:r>
          </w:p>
          <w:p w14:paraId="2B4A155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Closes 5P</w:t>
            </w:r>
          </w:p>
          <w:p w14:paraId="5421A29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966671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Auction Open</w:t>
            </w:r>
          </w:p>
          <w:p w14:paraId="588DFC6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19D35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15</w:t>
            </w:r>
          </w:p>
          <w:p w14:paraId="2BCD801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05B85AF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0C85557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722CC3D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3A621AD9" w14:textId="77777777" w:rsidR="00687282" w:rsidRPr="00320381" w:rsidRDefault="00687282" w:rsidP="00332A90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2019 Auction </w:t>
            </w:r>
            <w:r w:rsidR="00332A90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Open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ACC78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16   </w:t>
            </w:r>
          </w:p>
          <w:p w14:paraId="5F6F77E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5258E94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Tier 2 Results by 5P</w:t>
            </w:r>
          </w:p>
          <w:p w14:paraId="37F9763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8393C1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C391A7" w14:textId="77777777" w:rsidR="00687282" w:rsidRPr="00320381" w:rsidRDefault="00332A90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2019 Auction Close (Extended)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B7963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87282" w:rsidRPr="00320381" w14:paraId="53B4D29D" w14:textId="77777777" w:rsidTr="003E25E9">
        <w:trPr>
          <w:gridAfter w:val="2"/>
          <w:wAfter w:w="437" w:type="dxa"/>
          <w:cantSplit/>
          <w:trHeight w:hRule="exact" w:val="1584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519D4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C0AE6A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393FBAA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CE7BF8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1AA8BD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C4422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2A93B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672444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20</w:t>
            </w:r>
          </w:p>
          <w:p w14:paraId="48B3100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UDCs submit Load Migration data by 12P</w:t>
            </w:r>
          </w:p>
          <w:p w14:paraId="187A65B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A9BCA8F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Dec Auction Opens 1A</w:t>
            </w:r>
          </w:p>
          <w:p w14:paraId="35B69D93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39C7F123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467A924C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674B4B7E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4E9C1177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5456E34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45963CC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456568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21   </w:t>
            </w:r>
            <w:r w:rsidR="005E24B5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  <w:r w:rsidR="005E24B5" w:rsidRPr="00320381"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</w:p>
          <w:p w14:paraId="4F41AB6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2559FAD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7F800B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03F34D5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Dec Auction </w:t>
            </w:r>
            <w:r w:rsidR="00332A90"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Open</w:t>
            </w:r>
            <w:r w:rsidR="00C23F1E"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(</w:t>
            </w:r>
            <w:r w:rsidR="00C23F1E" w:rsidRPr="00320381">
              <w:rPr>
                <w:rFonts w:ascii="Arial" w:hAnsi="Arial" w:cs="Arial"/>
                <w:b/>
                <w:color w:val="FF0000"/>
                <w:sz w:val="18"/>
                <w:szCs w:val="18"/>
              </w:rPr>
              <w:t>Revised</w:t>
            </w:r>
            <w:r w:rsidR="00C23F1E"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)</w:t>
            </w:r>
          </w:p>
          <w:p w14:paraId="23DAA181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Post 2019 Auction Results</w:t>
            </w:r>
            <w:r w:rsidR="00A60508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by 5P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572885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22</w:t>
            </w:r>
          </w:p>
          <w:p w14:paraId="65E5271A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1A04D0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38375669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(Thanksgiving)</w:t>
            </w:r>
          </w:p>
          <w:p w14:paraId="3DFAD27C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A69BEC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23</w:t>
            </w:r>
          </w:p>
          <w:p w14:paraId="25C9C3E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486DFB77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3E54F00D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(Thanksgiving)</w:t>
            </w:r>
          </w:p>
          <w:p w14:paraId="5B8A0B2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59DB78C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87282" w:rsidRPr="00320381" w14:paraId="23BC1ADA" w14:textId="77777777" w:rsidTr="003E25E9">
        <w:trPr>
          <w:gridAfter w:val="2"/>
          <w:wAfter w:w="437" w:type="dxa"/>
          <w:cantSplit/>
          <w:trHeight w:hRule="exact" w:val="1584"/>
          <w:jc w:val="center"/>
        </w:trPr>
        <w:tc>
          <w:tcPr>
            <w:tcW w:w="29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00C1F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71D7D3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26</w:t>
            </w:r>
          </w:p>
          <w:p w14:paraId="51597D1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120106D" w14:textId="77777777" w:rsidR="00332A90" w:rsidRPr="00320381" w:rsidRDefault="00332A90" w:rsidP="00332A9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Dec Auction Closes 2P</w:t>
            </w:r>
            <w:r w:rsidR="00C23F1E"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 xml:space="preserve"> (</w:t>
            </w:r>
            <w:r w:rsidR="00C23F1E" w:rsidRPr="00320381">
              <w:rPr>
                <w:rFonts w:ascii="Arial" w:hAnsi="Arial" w:cs="Arial"/>
                <w:b/>
                <w:color w:val="FF0000"/>
                <w:sz w:val="18"/>
                <w:szCs w:val="18"/>
              </w:rPr>
              <w:t>Revised</w:t>
            </w:r>
            <w:r w:rsidR="00C23F1E"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)</w:t>
            </w:r>
          </w:p>
          <w:p w14:paraId="76230D3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9BF25A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513C7A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2DEA7D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27</w:t>
            </w:r>
          </w:p>
          <w:p w14:paraId="02DA6F4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0EBADC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Auction results post by 5P</w:t>
            </w:r>
          </w:p>
          <w:p w14:paraId="3C7704A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CFAB5E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CRR FNM by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921A8C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28</w:t>
            </w:r>
          </w:p>
          <w:p w14:paraId="1B549AC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7C3B9D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ABC266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F19D59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D2501F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5FC8317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E1ECE4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EDBE25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487031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MEQ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A8D666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30  </w:t>
            </w:r>
          </w:p>
          <w:p w14:paraId="1D9DBB4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7259DF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92A793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D78A39F" w14:textId="77777777" w:rsidR="00A8593A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30-Day Outage due by 5P</w:t>
            </w:r>
          </w:p>
          <w:p w14:paraId="5829DB89" w14:textId="77777777" w:rsidR="00A8593A" w:rsidRPr="00320381" w:rsidRDefault="00A8593A" w:rsidP="00A8593A">
            <w:pPr>
              <w:rPr>
                <w:rFonts w:ascii="Arial" w:hAnsi="Arial" w:cs="Arial"/>
              </w:rPr>
            </w:pPr>
          </w:p>
          <w:p w14:paraId="58D7E944" w14:textId="77777777" w:rsidR="00A8593A" w:rsidRPr="00320381" w:rsidRDefault="00A8593A" w:rsidP="00A8593A">
            <w:pPr>
              <w:rPr>
                <w:rFonts w:ascii="Arial" w:hAnsi="Arial" w:cs="Arial"/>
              </w:rPr>
            </w:pPr>
          </w:p>
          <w:p w14:paraId="6E1CAF04" w14:textId="77777777" w:rsidR="00687282" w:rsidRPr="00320381" w:rsidRDefault="00687282" w:rsidP="00A859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5D731A1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87282" w:rsidRPr="00320381" w14:paraId="0F21127D" w14:textId="77777777" w:rsidTr="003E25E9">
        <w:trPr>
          <w:cantSplit/>
          <w:trHeight w:hRule="exact" w:val="605"/>
          <w:jc w:val="center"/>
        </w:trPr>
        <w:tc>
          <w:tcPr>
            <w:tcW w:w="14802" w:type="dxa"/>
            <w:gridSpan w:val="20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025EEFC5" w14:textId="77777777" w:rsidR="00687282" w:rsidRPr="00320381" w:rsidRDefault="00687282" w:rsidP="00860D13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lastRenderedPageBreak/>
              <w:br w:type="page"/>
            </w:r>
            <w:r w:rsidRPr="00320381">
              <w:rPr>
                <w:rFonts w:ascii="Arial" w:hAnsi="Arial" w:cs="Arial"/>
                <w:bCs w:val="0"/>
              </w:rPr>
              <w:br w:type="page"/>
            </w:r>
            <w:r w:rsidRPr="00320381">
              <w:rPr>
                <w:rFonts w:ascii="Arial" w:hAnsi="Arial" w:cs="Arial"/>
                <w:b/>
              </w:rPr>
              <w:t>December 2018</w:t>
            </w:r>
          </w:p>
        </w:tc>
      </w:tr>
      <w:tr w:rsidR="00687282" w:rsidRPr="00320381" w14:paraId="14C987A9" w14:textId="77777777" w:rsidTr="003E25E9">
        <w:trPr>
          <w:cantSplit/>
          <w:trHeight w:hRule="exact" w:val="259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2CF088D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B87CA1C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361798E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D80FDD9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8974FB0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FD8F552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148113A" w14:textId="77777777" w:rsidR="00687282" w:rsidRPr="00320381" w:rsidRDefault="00687282" w:rsidP="00860D13">
            <w:pPr>
              <w:pStyle w:val="Weekdays"/>
              <w:rPr>
                <w:rFonts w:ascii="Arial" w:hAnsi="Arial" w:cs="Arial"/>
              </w:rPr>
            </w:pPr>
          </w:p>
        </w:tc>
      </w:tr>
      <w:tr w:rsidR="00687282" w:rsidRPr="00320381" w14:paraId="5660F2A3" w14:textId="77777777" w:rsidTr="003E25E9">
        <w:trPr>
          <w:cantSplit/>
          <w:trHeight w:hRule="exact" w:val="1637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660A9B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B1963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ADD189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F04694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4803F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30CCEA8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04E280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162F02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1BA4174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11DFC7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6A92B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5   </w:t>
            </w: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718AF5C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B04D34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32B075E" w14:textId="77777777" w:rsidR="00687282" w:rsidRPr="00320381" w:rsidRDefault="00680593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List of outages post by 12P</w:t>
            </w:r>
          </w:p>
          <w:p w14:paraId="24C6654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7731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0677093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FA9E80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543785A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7110009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Post February Source/Sink List</w:t>
            </w:r>
          </w:p>
          <w:p w14:paraId="0DF4347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8CAFE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7  </w:t>
            </w:r>
          </w:p>
          <w:p w14:paraId="6C44735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9092BAB" w14:textId="77777777" w:rsidR="00A60508" w:rsidRPr="00320381" w:rsidRDefault="00A60508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FDD03F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Incr. Update by 5P</w:t>
            </w: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EE8B40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87282" w:rsidRPr="00320381" w14:paraId="38F648FE" w14:textId="77777777" w:rsidTr="003E25E9">
        <w:trPr>
          <w:cantSplit/>
          <w:trHeight w:hRule="exact" w:val="1664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492FA1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B51A3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10</w:t>
            </w:r>
          </w:p>
          <w:p w14:paraId="28BB8AF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0000FF"/>
                <w:sz w:val="18"/>
                <w:szCs w:val="18"/>
              </w:rPr>
            </w:pPr>
          </w:p>
          <w:p w14:paraId="3DCE2D2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9A7C0D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9E838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11</w:t>
            </w:r>
          </w:p>
          <w:p w14:paraId="1328901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162C5EC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1 Opens 1A</w:t>
            </w:r>
          </w:p>
          <w:p w14:paraId="3F3BE5E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1 Closes 5P</w:t>
            </w:r>
          </w:p>
          <w:p w14:paraId="77EEEBC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23D8724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Hist Load Wind Opens 1A</w:t>
            </w:r>
          </w:p>
          <w:p w14:paraId="41A616F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Hist Load Wind Closes 5P</w:t>
            </w: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CAF80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12   </w:t>
            </w:r>
          </w:p>
          <w:p w14:paraId="54996A7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1C96869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55B51DA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203F534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3869B84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Forecast Load Wind Open 1A</w:t>
            </w:r>
          </w:p>
          <w:p w14:paraId="4AD0846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3C74CEE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32E33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13</w:t>
            </w:r>
          </w:p>
          <w:p w14:paraId="03447B2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7535081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Tier 1 Results by 5P</w:t>
            </w:r>
          </w:p>
          <w:p w14:paraId="0E8354E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F5D4C3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942484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Forecast Load Wind Closes 5P</w:t>
            </w: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DAB0C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14   </w:t>
            </w:r>
          </w:p>
          <w:p w14:paraId="46BC302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C90706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Set-Aside</w:t>
            </w:r>
          </w:p>
          <w:p w14:paraId="0C34312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MEQ</w:t>
            </w:r>
          </w:p>
          <w:p w14:paraId="494D641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90529B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1EDC4E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87282" w:rsidRPr="00320381" w14:paraId="23EEF99B" w14:textId="77777777" w:rsidTr="003E25E9">
        <w:trPr>
          <w:cantSplit/>
          <w:trHeight w:hRule="exact" w:val="1682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5B1C00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4E232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17</w:t>
            </w:r>
          </w:p>
          <w:p w14:paraId="3DA6C83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25B98E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Opens 1A</w:t>
            </w:r>
          </w:p>
          <w:p w14:paraId="4F06D01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Closes 5P</w:t>
            </w:r>
          </w:p>
          <w:p w14:paraId="5369858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233717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94C6A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18</w:t>
            </w:r>
          </w:p>
          <w:p w14:paraId="18951DF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BABD39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9E1248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D43B66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BA237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19   </w:t>
            </w: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34EFDBC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0CF670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FB0CD3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Tier 2 Results by 5P</w:t>
            </w: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BE788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20</w:t>
            </w:r>
          </w:p>
          <w:p w14:paraId="52218A1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BBB41A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UDCs submit Load Migration data by 12P</w:t>
            </w:r>
          </w:p>
          <w:p w14:paraId="09D3D2A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E45491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115A2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21   </w:t>
            </w:r>
          </w:p>
          <w:p w14:paraId="2BBBAA56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598272D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C7D8F6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Opens 1A</w:t>
            </w:r>
          </w:p>
          <w:p w14:paraId="77F2692E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29BA0E1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1BC208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938215A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E36C0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64326A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87282" w:rsidRPr="00320381" w14:paraId="01340547" w14:textId="77777777" w:rsidTr="003E25E9">
        <w:trPr>
          <w:cantSplit/>
          <w:trHeight w:hRule="exact" w:val="1952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EA74C5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A8E6BA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24</w:t>
            </w:r>
          </w:p>
          <w:p w14:paraId="04C4C77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C246231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AD7BC5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Closes 5P</w:t>
            </w:r>
          </w:p>
          <w:p w14:paraId="7161BEA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DDB231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ADE2C4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25</w:t>
            </w:r>
          </w:p>
          <w:p w14:paraId="68549FF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189A55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899CA6F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Holiday</w:t>
            </w:r>
          </w:p>
          <w:p w14:paraId="6EF7E282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(Christmas Day)</w:t>
            </w:r>
          </w:p>
          <w:p w14:paraId="36B97B6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4C0FB8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7D8E2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DC46064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31B2A28A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2D12432E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30A7F448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6534D5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26   </w:t>
            </w:r>
          </w:p>
          <w:p w14:paraId="34C9EA21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4127B553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2B6419F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A456A1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14036E7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2B08B1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9D5BBD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794EF7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27</w:t>
            </w:r>
          </w:p>
          <w:p w14:paraId="77B299F0" w14:textId="77777777" w:rsidR="00687282" w:rsidRPr="00320381" w:rsidRDefault="00687282" w:rsidP="00860D13">
            <w:pPr>
              <w:rPr>
                <w:rFonts w:ascii="Arial" w:hAnsi="Arial" w:cs="Arial"/>
              </w:rPr>
            </w:pPr>
          </w:p>
          <w:p w14:paraId="19C88ED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E1D85B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results post by 5P</w:t>
            </w:r>
          </w:p>
          <w:p w14:paraId="0DA041C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808703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Post CRR FNM by 5P</w:t>
            </w: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6C6EB8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28   </w:t>
            </w:r>
          </w:p>
          <w:p w14:paraId="2845FD7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201AC31C" w14:textId="77777777" w:rsidR="00687282" w:rsidRPr="00320381" w:rsidRDefault="00687282" w:rsidP="00860D1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3DBBD812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D0EA4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079D32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Feb Post MEQ</w:t>
            </w: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3226450E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87282" w:rsidRPr="00320381" w14:paraId="3DB06032" w14:textId="77777777" w:rsidTr="003E25E9">
        <w:trPr>
          <w:cantSplit/>
          <w:trHeight w:hRule="exact" w:val="1448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BB2A71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E580CFC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31</w:t>
            </w:r>
          </w:p>
          <w:p w14:paraId="12F7265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E86CF1E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Feb 30-Day Outage due by 5P</w:t>
            </w:r>
          </w:p>
          <w:p w14:paraId="04C480E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190D617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C71D32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5BD30E5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6097DFE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153375B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36E58F" w14:textId="77777777" w:rsidR="00687282" w:rsidRPr="00320381" w:rsidRDefault="00687282" w:rsidP="00860D13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3F118C1F" w14:textId="77777777" w:rsidR="00687282" w:rsidRPr="00320381" w:rsidRDefault="00687282" w:rsidP="00860D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F394DC4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4691D22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F8FA5BF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4D68F17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63C4530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137287E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C192C89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CCE578B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0E77B303" wp14:editId="211B38E2">
                      <wp:simplePos x="0" y="0"/>
                      <wp:positionH relativeFrom="column">
                        <wp:posOffset>707122</wp:posOffset>
                      </wp:positionH>
                      <wp:positionV relativeFrom="paragraph">
                        <wp:posOffset>37832</wp:posOffset>
                      </wp:positionV>
                      <wp:extent cx="821055" cy="295275"/>
                      <wp:effectExtent l="635" t="3810" r="0" b="0"/>
                      <wp:wrapNone/>
                      <wp:docPr id="66" name="Rectangle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05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B55FD5" w14:textId="77777777" w:rsidR="00680593" w:rsidRPr="00320381" w:rsidRDefault="00680593" w:rsidP="0068728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January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7B303" id="Rectangle 593" o:spid="_x0000_s1029" style="position:absolute;margin-left:55.7pt;margin-top:3pt;width:64.65pt;height:23.2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" stroked="f">
                      <v:textbox>
                        <w:txbxContent>
                          <w:p w14:paraId="5EB55FD5" w14:textId="77777777" w:rsidR="00680593" w:rsidRPr="00320381" w:rsidRDefault="00680593" w:rsidP="0068728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January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2C61F1D2" wp14:editId="4486D636">
                      <wp:simplePos x="0" y="0"/>
                      <wp:positionH relativeFrom="column">
                        <wp:posOffset>55847</wp:posOffset>
                      </wp:positionH>
                      <wp:positionV relativeFrom="paragraph">
                        <wp:posOffset>37832</wp:posOffset>
                      </wp:positionV>
                      <wp:extent cx="307975" cy="247650"/>
                      <wp:effectExtent l="24130" t="22860" r="39370" b="53340"/>
                      <wp:wrapNone/>
                      <wp:docPr id="67" name="AutoShape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616767" id="AutoShape 596" o:spid="_x0000_s1026" style="position:absolute;margin-left:4.4pt;margin-top:3pt;width:24.25pt;height:19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" fillcolor="red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0301314A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FCC836D" w14:textId="77777777" w:rsidR="00687282" w:rsidRPr="00320381" w:rsidRDefault="00687282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03D4B60E" wp14:editId="1258E1CC">
                      <wp:simplePos x="0" y="0"/>
                      <wp:positionH relativeFrom="column">
                        <wp:posOffset>650975</wp:posOffset>
                      </wp:positionH>
                      <wp:positionV relativeFrom="paragraph">
                        <wp:posOffset>203835</wp:posOffset>
                      </wp:positionV>
                      <wp:extent cx="892810" cy="295275"/>
                      <wp:effectExtent l="635" t="1905" r="1905" b="0"/>
                      <wp:wrapNone/>
                      <wp:docPr id="68" name="Rectangle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81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7A4E7F" w14:textId="77777777" w:rsidR="00680593" w:rsidRPr="00320381" w:rsidRDefault="00680593" w:rsidP="0068728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February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4B60E" id="Rectangle 594" o:spid="_x0000_s1030" style="position:absolute;margin-left:51.25pt;margin-top:16.05pt;width:70.3pt;height:23.2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" stroked="f">
                      <v:textbox>
                        <w:txbxContent>
                          <w:p w14:paraId="457A4E7F" w14:textId="77777777" w:rsidR="00680593" w:rsidRPr="00320381" w:rsidRDefault="00680593" w:rsidP="0068728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February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6DB171D" wp14:editId="4E12A2BA">
                      <wp:simplePos x="0" y="0"/>
                      <wp:positionH relativeFrom="column">
                        <wp:posOffset>63868</wp:posOffset>
                      </wp:positionH>
                      <wp:positionV relativeFrom="paragraph">
                        <wp:posOffset>195814</wp:posOffset>
                      </wp:positionV>
                      <wp:extent cx="307975" cy="247650"/>
                      <wp:effectExtent l="19050" t="19050" r="34925" b="57150"/>
                      <wp:wrapNone/>
                      <wp:docPr id="69" name="AutoShape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91ECE1" id="AutoShape 595" o:spid="_x0000_s1026" style="position:absolute;margin-left:5.05pt;margin-top:15.4pt;width:24.25pt;height:19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" fillcolor="#e36c0a [2409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43DAD87F" w14:textId="77777777" w:rsidR="00687282" w:rsidRPr="00320381" w:rsidRDefault="00687282" w:rsidP="00860D13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783015" w:rsidRPr="00320381" w14:paraId="3C131917" w14:textId="77777777" w:rsidTr="003E25E9">
        <w:trPr>
          <w:gridAfter w:val="3"/>
          <w:wAfter w:w="492" w:type="dxa"/>
          <w:cantSplit/>
          <w:trHeight w:hRule="exact" w:val="605"/>
          <w:jc w:val="center"/>
        </w:trPr>
        <w:tc>
          <w:tcPr>
            <w:tcW w:w="14310" w:type="dxa"/>
            <w:gridSpan w:val="1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326732C2" w14:textId="77777777" w:rsidR="00783015" w:rsidRPr="00320381" w:rsidRDefault="00783015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January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783015" w:rsidRPr="00320381" w14:paraId="67765BF5" w14:textId="77777777" w:rsidTr="003E25E9">
        <w:trPr>
          <w:gridAfter w:val="3"/>
          <w:wAfter w:w="492" w:type="dxa"/>
          <w:cantSplit/>
          <w:trHeight w:hRule="exact" w:val="259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3B64E50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3E72D6D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6C68AB0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9C33E7A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240C588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9E6CBDE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627FF35" w14:textId="77777777" w:rsidR="00783015" w:rsidRPr="00320381" w:rsidRDefault="00783015" w:rsidP="00091BD5">
            <w:pPr>
              <w:pStyle w:val="Weekdays"/>
              <w:rPr>
                <w:rFonts w:ascii="Arial" w:hAnsi="Arial" w:cs="Arial"/>
              </w:rPr>
            </w:pPr>
          </w:p>
        </w:tc>
      </w:tr>
      <w:tr w:rsidR="00783015" w:rsidRPr="00320381" w14:paraId="4B0B5AEC" w14:textId="77777777" w:rsidTr="003E25E9">
        <w:trPr>
          <w:gridAfter w:val="3"/>
          <w:wAfter w:w="492" w:type="dxa"/>
          <w:cantSplit/>
          <w:trHeight w:hRule="exact" w:val="1907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B2BFB0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709C2D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1245100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9444100" w14:textId="77777777" w:rsidR="00783015" w:rsidRPr="00320381" w:rsidRDefault="00783015" w:rsidP="009864D0">
            <w:pPr>
              <w:pStyle w:val="Dates"/>
              <w:jc w:val="center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7E41DE" w14:textId="77777777" w:rsidR="00783015" w:rsidRPr="00320381" w:rsidRDefault="00B71BE6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78B1A335" w14:textId="77777777" w:rsidR="00B71BE6" w:rsidRPr="00320381" w:rsidRDefault="00B71BE6" w:rsidP="00B71BE6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Holiday</w:t>
            </w:r>
          </w:p>
          <w:p w14:paraId="51CF25FC" w14:textId="77777777" w:rsidR="00783015" w:rsidRPr="00320381" w:rsidRDefault="00B71BE6" w:rsidP="00B71BE6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>(New Year’s Day)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F10699" w14:textId="77777777" w:rsidR="00783015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8C1DE0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4396CB16" w14:textId="77777777" w:rsidR="00091BD5" w:rsidRPr="00320381" w:rsidRDefault="00091BD5" w:rsidP="00091BD5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AF9EAFB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30B84673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8736426" w14:textId="77777777" w:rsidR="00783015" w:rsidRPr="00320381" w:rsidRDefault="00783015" w:rsidP="00716EE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D5CC62" w14:textId="77777777" w:rsidR="00783015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3E0ECFDA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5948A899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378DD95" w14:textId="77777777" w:rsidR="001102F5" w:rsidRPr="00320381" w:rsidRDefault="001102F5" w:rsidP="001A1C9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ED97B76" w14:textId="77777777" w:rsidR="00FC113E" w:rsidRPr="00320381" w:rsidRDefault="00FC113E" w:rsidP="001102F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8625201" w14:textId="77777777" w:rsidR="001102F5" w:rsidRPr="00320381" w:rsidRDefault="001102F5" w:rsidP="001102F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Post March Source/Sink List</w:t>
            </w:r>
          </w:p>
          <w:p w14:paraId="4EF0DF08" w14:textId="77777777" w:rsidR="001102F5" w:rsidRPr="00320381" w:rsidRDefault="001102F5" w:rsidP="001A1C9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A91A9D" w14:textId="77777777" w:rsidR="00783015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76EB14F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2C94E6FD" w14:textId="77777777" w:rsidR="00783015" w:rsidRPr="00320381" w:rsidRDefault="00783015" w:rsidP="006F192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76E2FBB" w14:textId="77777777" w:rsidR="00FC113E" w:rsidRPr="00320381" w:rsidRDefault="00FC113E" w:rsidP="00FC113E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List of outages post by 12P</w:t>
            </w:r>
          </w:p>
          <w:p w14:paraId="0929FF24" w14:textId="77777777" w:rsidR="00C03AA5" w:rsidRPr="00320381" w:rsidRDefault="00C03AA5" w:rsidP="006F192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B2DB244" w14:textId="77777777" w:rsidR="00783015" w:rsidRPr="00320381" w:rsidRDefault="00783015" w:rsidP="001102F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1C984C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83015" w:rsidRPr="00320381" w14:paraId="54206C3D" w14:textId="77777777" w:rsidTr="003E25E9">
        <w:trPr>
          <w:gridAfter w:val="3"/>
          <w:wAfter w:w="492" w:type="dxa"/>
          <w:cantSplit/>
          <w:trHeight w:hRule="exact" w:val="1584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ABFC3C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F83DE0" w14:textId="77777777" w:rsidR="00783015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636A7711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0666A5F7" w14:textId="77777777" w:rsidR="00716EE0" w:rsidRPr="00320381" w:rsidRDefault="00716EE0" w:rsidP="00716EE0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2AF99F97" w14:textId="77777777" w:rsidR="006F1920" w:rsidRPr="00320381" w:rsidRDefault="006F1920" w:rsidP="00091BD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56C39CC" w14:textId="77777777" w:rsidR="006F1920" w:rsidRPr="00320381" w:rsidRDefault="006F1920" w:rsidP="00091BD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63F22E0F" w14:textId="77777777" w:rsidR="006F1920" w:rsidRPr="00320381" w:rsidRDefault="006F1920" w:rsidP="00091BD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CDDE551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7B33588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198BD5" w14:textId="77777777" w:rsidR="00783015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0C1633AA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4AC8A699" w14:textId="77777777" w:rsidR="00BB6556" w:rsidRPr="00320381" w:rsidRDefault="00BB6556" w:rsidP="00716EE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0EAC0B02" w14:textId="77777777" w:rsidR="00A60508" w:rsidRPr="00320381" w:rsidRDefault="00A60508" w:rsidP="00716EE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792F13E1" w14:textId="77777777" w:rsidR="00716EE0" w:rsidRPr="00320381" w:rsidRDefault="00716EE0" w:rsidP="00716EE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Hist Load Wind Opens 1A</w:t>
            </w:r>
          </w:p>
          <w:p w14:paraId="1E1A9BDF" w14:textId="77777777" w:rsidR="00783015" w:rsidRPr="00320381" w:rsidRDefault="00716EE0" w:rsidP="00716EE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Hist Load Wind Closes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DA7AAC" w14:textId="77777777" w:rsidR="00501E31" w:rsidRPr="00320381" w:rsidRDefault="00B71BE6" w:rsidP="00091BD5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41A10F52" w14:textId="77777777" w:rsidR="00783015" w:rsidRPr="00320381" w:rsidRDefault="00783015" w:rsidP="006F192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AD599EC" w14:textId="77777777" w:rsidR="00FC113E" w:rsidRPr="00320381" w:rsidRDefault="00FC113E" w:rsidP="00FC113E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Incr. Update by 5P</w:t>
            </w:r>
          </w:p>
          <w:p w14:paraId="4F7EEA78" w14:textId="77777777" w:rsidR="00282777" w:rsidRPr="00320381" w:rsidRDefault="00282777" w:rsidP="006F192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2F5E179" w14:textId="77777777" w:rsidR="00A60508" w:rsidRPr="00320381" w:rsidRDefault="00A60508" w:rsidP="006F192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3DD7BDAB" w14:textId="77777777" w:rsidR="00716EE0" w:rsidRPr="00320381" w:rsidRDefault="00716EE0" w:rsidP="006F192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Mar </w:t>
            </w:r>
            <w:proofErr w:type="spellStart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 Load Wind Opens 1A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941361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03B823F1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4A4794C4" w14:textId="77777777" w:rsidR="00716EE0" w:rsidRPr="00320381" w:rsidRDefault="00716EE0" w:rsidP="006F192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722F03B" w14:textId="77777777" w:rsidR="00716EE0" w:rsidRPr="00320381" w:rsidRDefault="00716EE0" w:rsidP="006F192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266D6C8" w14:textId="77777777" w:rsidR="00FC113E" w:rsidRPr="00320381" w:rsidRDefault="00FC113E" w:rsidP="006F192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E4A9E35" w14:textId="77777777" w:rsidR="00716EE0" w:rsidRPr="00320381" w:rsidRDefault="00716EE0" w:rsidP="006F192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Mar </w:t>
            </w:r>
            <w:proofErr w:type="spellStart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 Load Wind Closes 5P</w:t>
            </w: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A43225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9247594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6BF9B31" w14:textId="77777777" w:rsidR="00FC113E" w:rsidRPr="00320381" w:rsidRDefault="00FC113E" w:rsidP="00FC113E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Tier 1 Opens 1A</w:t>
            </w:r>
          </w:p>
          <w:p w14:paraId="7FB153FB" w14:textId="77777777" w:rsidR="006F1920" w:rsidRPr="00320381" w:rsidRDefault="00FC113E" w:rsidP="00FC113E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Tier 1 Closes 5P</w:t>
            </w:r>
          </w:p>
          <w:p w14:paraId="50EFB254" w14:textId="77777777" w:rsidR="00716EE0" w:rsidRPr="00320381" w:rsidRDefault="00716EE0" w:rsidP="00716EE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16991AF5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0AABE5B3" w14:textId="77777777" w:rsidR="00422322" w:rsidRPr="00320381" w:rsidRDefault="00422322" w:rsidP="00422322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7F97BC72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B2558FF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62D42AF1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804695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83015" w:rsidRPr="00320381" w14:paraId="1BA6723D" w14:textId="77777777" w:rsidTr="003E25E9">
        <w:trPr>
          <w:gridAfter w:val="3"/>
          <w:wAfter w:w="492" w:type="dxa"/>
          <w:cantSplit/>
          <w:trHeight w:hRule="exact" w:val="1584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E53D25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67A9B4" w14:textId="77777777" w:rsidR="00783015" w:rsidRPr="00320381" w:rsidRDefault="008B5B37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6EE64291" w14:textId="77777777" w:rsidR="00783015" w:rsidRPr="00320381" w:rsidRDefault="00783015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4AF43" w14:textId="77777777" w:rsidR="00B9703C" w:rsidRPr="00320381" w:rsidRDefault="00B9703C" w:rsidP="00B9703C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6D14571B" w14:textId="77777777" w:rsidR="00783015" w:rsidRPr="00320381" w:rsidRDefault="00783015" w:rsidP="00B970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5EA8BC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7C0CF1" w14:textId="77777777" w:rsidR="00783015" w:rsidRPr="00320381" w:rsidRDefault="008B5B37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54092874" w14:textId="77777777" w:rsidR="00783015" w:rsidRPr="00320381" w:rsidRDefault="00783015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61DF1A" w14:textId="77777777" w:rsidR="007528D7" w:rsidRPr="00320381" w:rsidRDefault="007528D7" w:rsidP="007528D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Post Tier 1 Results by 5P</w:t>
            </w:r>
          </w:p>
          <w:p w14:paraId="0BB8D70B" w14:textId="77777777" w:rsidR="00783015" w:rsidRPr="00320381" w:rsidRDefault="00783015" w:rsidP="00716EE0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4D1E785E" w14:textId="77777777" w:rsidR="006A4B12" w:rsidRPr="00320381" w:rsidRDefault="006A4B12" w:rsidP="00091BD5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FC90E8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8C1DE0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084FD732" w14:textId="77777777" w:rsidR="00091BD5" w:rsidRPr="00320381" w:rsidRDefault="00091BD5" w:rsidP="00091BD5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79FF5481" w14:textId="77777777" w:rsidR="007528D7" w:rsidRPr="00320381" w:rsidRDefault="007528D7" w:rsidP="007528D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Post Set-Aside</w:t>
            </w:r>
          </w:p>
          <w:p w14:paraId="5359D3AB" w14:textId="77777777" w:rsidR="00783015" w:rsidRPr="00320381" w:rsidRDefault="007528D7" w:rsidP="007528D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Tier 2 MEQ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1A3C3C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61859FF6" w14:textId="77777777" w:rsidR="00783015" w:rsidRPr="00320381" w:rsidRDefault="00783015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569C39" w14:textId="77777777" w:rsidR="007528D7" w:rsidRPr="00320381" w:rsidRDefault="007528D7" w:rsidP="007528D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Tier 2 Opens 1A</w:t>
            </w:r>
          </w:p>
          <w:p w14:paraId="3BB41A36" w14:textId="77777777" w:rsidR="007528D7" w:rsidRPr="00320381" w:rsidRDefault="007528D7" w:rsidP="007528D7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Feb Tier 2 Closes 5P</w:t>
            </w:r>
          </w:p>
          <w:p w14:paraId="075E6BDA" w14:textId="77777777" w:rsidR="006F1920" w:rsidRPr="00320381" w:rsidRDefault="006F1920" w:rsidP="00FC11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5C42B1" w14:textId="77777777" w:rsidR="00783015" w:rsidRPr="00320381" w:rsidRDefault="001D54BA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A77587F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1F8AAB99" w14:textId="77777777" w:rsidR="00215A0B" w:rsidRPr="00320381" w:rsidRDefault="00215A0B" w:rsidP="00091BD5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5E5CD8C" w14:textId="77777777" w:rsidR="00783015" w:rsidRPr="00320381" w:rsidRDefault="005B56B3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UDCs submit LM data by 12P</w:t>
            </w:r>
          </w:p>
          <w:p w14:paraId="7C0B39D7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5B6DFF8" w14:textId="77777777" w:rsidR="00783015" w:rsidRPr="00320381" w:rsidRDefault="00783015" w:rsidP="00091BD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BB1877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83015" w:rsidRPr="00320381" w14:paraId="66B90566" w14:textId="77777777" w:rsidTr="003E25E9">
        <w:trPr>
          <w:gridAfter w:val="3"/>
          <w:wAfter w:w="492" w:type="dxa"/>
          <w:cantSplit/>
          <w:trHeight w:hRule="exact" w:val="1584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793BF1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FD65B7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1833FD2B" w14:textId="77777777" w:rsidR="00F27651" w:rsidRPr="00320381" w:rsidRDefault="00F27651" w:rsidP="00F27651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1D840C60" w14:textId="77777777" w:rsidR="00F27651" w:rsidRPr="00320381" w:rsidRDefault="00F27651" w:rsidP="00F27651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6DDB89BA" w14:textId="77777777" w:rsidR="00783015" w:rsidRPr="00320381" w:rsidRDefault="00F27651" w:rsidP="00F2765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(Martin Luther King’s B-Day)</w:t>
            </w:r>
          </w:p>
          <w:p w14:paraId="1A3F9005" w14:textId="77777777" w:rsidR="00F27651" w:rsidRPr="00320381" w:rsidRDefault="00F27651" w:rsidP="0028277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1384D594" w14:textId="77777777" w:rsidR="00282777" w:rsidRPr="00320381" w:rsidRDefault="00282777" w:rsidP="0028277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A02465C" w14:textId="77777777" w:rsidR="006F1920" w:rsidRPr="00320381" w:rsidRDefault="006F1920" w:rsidP="00136FC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4522F14" w14:textId="77777777" w:rsidR="007D295D" w:rsidRPr="00320381" w:rsidRDefault="007D295D" w:rsidP="00716EE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E5158B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627831F6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8219A9C" w14:textId="77777777" w:rsidR="00716EE0" w:rsidRPr="00320381" w:rsidRDefault="007528D7" w:rsidP="00FC113E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Post Tier 2 Results by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353041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1F8928CC" w14:textId="77777777" w:rsidR="00501E31" w:rsidRPr="00320381" w:rsidRDefault="00501E31" w:rsidP="00091BD5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BEEE543" w14:textId="77777777" w:rsidR="00FC113E" w:rsidRPr="00320381" w:rsidRDefault="00FC113E" w:rsidP="00FC113E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DE1C4C" w14:textId="77777777" w:rsidR="00783015" w:rsidRPr="00320381" w:rsidRDefault="00783015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F06B3F" w14:textId="77777777" w:rsidR="006A4B12" w:rsidRPr="00320381" w:rsidRDefault="006A4B12" w:rsidP="006A4B12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0F4F2F59" w14:textId="77777777" w:rsidR="006A4B12" w:rsidRPr="00320381" w:rsidRDefault="006A4B12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D82C8A" w14:textId="77777777" w:rsidR="009B7A3A" w:rsidRPr="00320381" w:rsidRDefault="009B7A3A" w:rsidP="00091B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31A7B6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0EFBDB72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F1E4E39" w14:textId="77777777" w:rsidR="006F1920" w:rsidRPr="00320381" w:rsidRDefault="00FC113E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Auction Opens 1A</w:t>
            </w:r>
          </w:p>
          <w:p w14:paraId="78ABC82E" w14:textId="77777777" w:rsidR="005B56B3" w:rsidRPr="00320381" w:rsidRDefault="005B56B3" w:rsidP="00762B2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712B8711" w14:textId="77777777" w:rsidR="00783015" w:rsidRPr="00320381" w:rsidRDefault="00783015" w:rsidP="00762B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E988D8" w14:textId="77777777" w:rsidR="00783015" w:rsidRPr="00320381" w:rsidRDefault="00FB20C4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8C1DE0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3338F12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1C04A61E" w14:textId="77777777" w:rsidR="00783015" w:rsidRPr="00320381" w:rsidRDefault="00FC113E" w:rsidP="004223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Feb Auction Closes 5P</w:t>
            </w:r>
          </w:p>
          <w:p w14:paraId="79659B0C" w14:textId="77777777" w:rsidR="00762B29" w:rsidRPr="00320381" w:rsidRDefault="00762B29" w:rsidP="00762B2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49FA0682" w14:textId="77777777" w:rsidR="00762B29" w:rsidRPr="00320381" w:rsidRDefault="00762B29" w:rsidP="002845BD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17D8797A" w14:textId="77777777" w:rsidR="00783015" w:rsidRPr="00320381" w:rsidRDefault="0078301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739D8" w:rsidRPr="00320381" w14:paraId="4A41C9DB" w14:textId="77777777" w:rsidTr="003E25E9">
        <w:trPr>
          <w:gridAfter w:val="3"/>
          <w:wAfter w:w="492" w:type="dxa"/>
          <w:cantSplit/>
          <w:trHeight w:hRule="exact" w:val="1584"/>
          <w:jc w:val="center"/>
        </w:trPr>
        <w:tc>
          <w:tcPr>
            <w:tcW w:w="2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111037" w14:textId="77777777" w:rsidR="000739D8" w:rsidRPr="00320381" w:rsidRDefault="000739D8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A7F8FB" w14:textId="77777777" w:rsidR="000739D8" w:rsidRPr="00320381" w:rsidRDefault="001D54BA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67077758" w14:textId="77777777" w:rsidR="005B56B3" w:rsidRPr="00320381" w:rsidRDefault="005B56B3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47A53B8" w14:textId="77777777" w:rsidR="002845BD" w:rsidRPr="00320381" w:rsidRDefault="002845BD" w:rsidP="002845BD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Post CRR FNM by 5P</w:t>
            </w:r>
          </w:p>
          <w:p w14:paraId="03EA9124" w14:textId="77777777" w:rsidR="00282777" w:rsidRPr="00320381" w:rsidRDefault="00282777" w:rsidP="00282777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58CEB6A4" w14:textId="77777777" w:rsidR="005B56B3" w:rsidRPr="00320381" w:rsidRDefault="00841A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Post MEQ</w:t>
            </w:r>
          </w:p>
        </w:tc>
        <w:tc>
          <w:tcPr>
            <w:tcW w:w="279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41A3FF" w14:textId="77777777" w:rsidR="000739D8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2A3D2F20" w14:textId="77777777" w:rsidR="00B80F65" w:rsidRPr="00320381" w:rsidRDefault="00B80F65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845AF07" w14:textId="77777777" w:rsidR="00B80F65" w:rsidRPr="00320381" w:rsidRDefault="00FC113E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Feb Auction results post by 5P</w:t>
            </w:r>
          </w:p>
          <w:p w14:paraId="74584F32" w14:textId="77777777" w:rsidR="00C47CCC" w:rsidRPr="00320381" w:rsidRDefault="00C47CCC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E31F15" w14:textId="77777777" w:rsidR="00C47CCC" w:rsidRPr="00320381" w:rsidRDefault="00C47CCC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30-Day Outage due by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2C5473" w14:textId="77777777" w:rsidR="000739D8" w:rsidRPr="00320381" w:rsidRDefault="001D54BA" w:rsidP="00B71BE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040D4E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040D4E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B0A84E" w14:textId="77777777" w:rsidR="000739D8" w:rsidRPr="00320381" w:rsidRDefault="00B71BE6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31</w:t>
            </w:r>
          </w:p>
          <w:p w14:paraId="1D357ACD" w14:textId="77777777" w:rsidR="008658E3" w:rsidRPr="00320381" w:rsidRDefault="008658E3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7B4C25F" w14:textId="77777777" w:rsidR="008658E3" w:rsidRPr="00320381" w:rsidRDefault="008658E3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C917D51" w14:textId="77777777" w:rsidR="008658E3" w:rsidRPr="00320381" w:rsidRDefault="008658E3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817F37" w14:textId="77777777" w:rsidR="000739D8" w:rsidRPr="00320381" w:rsidRDefault="000739D8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BF9A8B1" wp14:editId="73C95016">
                      <wp:simplePos x="0" y="0"/>
                      <wp:positionH relativeFrom="column">
                        <wp:posOffset>649513</wp:posOffset>
                      </wp:positionH>
                      <wp:positionV relativeFrom="paragraph">
                        <wp:posOffset>130070</wp:posOffset>
                      </wp:positionV>
                      <wp:extent cx="867266" cy="263951"/>
                      <wp:effectExtent l="0" t="0" r="9525" b="3175"/>
                      <wp:wrapNone/>
                      <wp:docPr id="58" name="Rectangl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7266" cy="2639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5FBCC5" w14:textId="77777777" w:rsidR="00680593" w:rsidRPr="00320381" w:rsidRDefault="00680593" w:rsidP="0078301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February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9A8B1" id="Rectangle 538" o:spid="_x0000_s1031" style="position:absolute;margin-left:51.15pt;margin-top:10.25pt;width:68.3pt;height:20.8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" stroked="f">
                      <v:textbox>
                        <w:txbxContent>
                          <w:p w14:paraId="3C5FBCC5" w14:textId="77777777" w:rsidR="00680593" w:rsidRPr="00320381" w:rsidRDefault="00680593" w:rsidP="0078301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February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D124844" wp14:editId="116B1E51">
                      <wp:simplePos x="0" y="0"/>
                      <wp:positionH relativeFrom="column">
                        <wp:posOffset>172582</wp:posOffset>
                      </wp:positionH>
                      <wp:positionV relativeFrom="paragraph">
                        <wp:posOffset>577889</wp:posOffset>
                      </wp:positionV>
                      <wp:extent cx="307975" cy="247650"/>
                      <wp:effectExtent l="19050" t="19050" r="34925" b="47625"/>
                      <wp:wrapNone/>
                      <wp:docPr id="55" name="AutoShap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861E13" id="AutoShape 541" o:spid="_x0000_s1026" style="position:absolute;margin-left:13.6pt;margin-top:45.5pt;width:24.25pt;height:19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" fillcolor="#365f91 [2404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5576B316" wp14:editId="45C12C88">
                      <wp:simplePos x="0" y="0"/>
                      <wp:positionH relativeFrom="column">
                        <wp:posOffset>157637</wp:posOffset>
                      </wp:positionH>
                      <wp:positionV relativeFrom="paragraph">
                        <wp:posOffset>119177</wp:posOffset>
                      </wp:positionV>
                      <wp:extent cx="307975" cy="247650"/>
                      <wp:effectExtent l="19050" t="19050" r="34925" b="47625"/>
                      <wp:wrapNone/>
                      <wp:docPr id="56" name="AutoShap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850438" id="AutoShape 540" o:spid="_x0000_s1026" style="position:absolute;margin-left:12.4pt;margin-top:9.4pt;width:24.25pt;height:19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" fillcolor="#e36c0a [2409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06FA4550" w14:textId="77777777" w:rsidR="000739D8" w:rsidRPr="00320381" w:rsidRDefault="000739D8" w:rsidP="00091B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8D0638" w:rsidRPr="00320381" w14:paraId="17D64E17" w14:textId="77777777" w:rsidTr="003E25E9">
        <w:trPr>
          <w:gridAfter w:val="2"/>
          <w:wAfter w:w="435" w:type="dxa"/>
          <w:cantSplit/>
          <w:trHeight w:hRule="exact" w:val="820"/>
          <w:jc w:val="center"/>
        </w:trPr>
        <w:tc>
          <w:tcPr>
            <w:tcW w:w="14367" w:type="dxa"/>
            <w:gridSpan w:val="1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58E9AE73" w14:textId="77777777" w:rsidR="008D0638" w:rsidRPr="00320381" w:rsidRDefault="000739D8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1ED63992" wp14:editId="1B6B598D">
                      <wp:simplePos x="0" y="0"/>
                      <wp:positionH relativeFrom="column">
                        <wp:posOffset>7647017</wp:posOffset>
                      </wp:positionH>
                      <wp:positionV relativeFrom="paragraph">
                        <wp:posOffset>-432494</wp:posOffset>
                      </wp:positionV>
                      <wp:extent cx="801278" cy="263951"/>
                      <wp:effectExtent l="0" t="0" r="0" b="3175"/>
                      <wp:wrapNone/>
                      <wp:docPr id="57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1278" cy="2639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21FC6A" w14:textId="77777777" w:rsidR="00680593" w:rsidRPr="00C64309" w:rsidRDefault="00680593" w:rsidP="007830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March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63992" id="Rectangle 539" o:spid="_x0000_s1032" style="position:absolute;left:0;text-align:left;margin-left:602.15pt;margin-top:-34.05pt;width:63.1pt;height:20.8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" stroked="f">
                      <v:textbox>
                        <w:txbxContent>
                          <w:p w14:paraId="1921FC6A" w14:textId="77777777" w:rsidR="00680593" w:rsidRPr="00C64309" w:rsidRDefault="00680593" w:rsidP="007830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0638" w:rsidRPr="00320381">
              <w:rPr>
                <w:rFonts w:ascii="Arial" w:hAnsi="Arial" w:cs="Arial"/>
                <w:b/>
              </w:rPr>
              <w:t>February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8D0638" w:rsidRPr="00320381" w14:paraId="5226197D" w14:textId="77777777" w:rsidTr="003E25E9">
        <w:trPr>
          <w:gridAfter w:val="2"/>
          <w:wAfter w:w="435" w:type="dxa"/>
          <w:cantSplit/>
          <w:trHeight w:hRule="exact" w:val="259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37E99CE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ADF3851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0807C60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C305FF1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6DD7E10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A39F9AA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D2BBE08" w14:textId="77777777" w:rsidR="008D0638" w:rsidRPr="00320381" w:rsidRDefault="008D0638" w:rsidP="0026081C">
            <w:pPr>
              <w:pStyle w:val="Weekdays"/>
              <w:rPr>
                <w:rFonts w:ascii="Arial" w:hAnsi="Arial" w:cs="Arial"/>
              </w:rPr>
            </w:pPr>
          </w:p>
        </w:tc>
      </w:tr>
      <w:tr w:rsidR="008D0638" w:rsidRPr="00320381" w14:paraId="43F78DE2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B8CCE4" w:themeFill="accent1" w:themeFillTint="66"/>
            <w:tcMar>
              <w:top w:w="115" w:type="dxa"/>
              <w:bottom w:w="115" w:type="dxa"/>
            </w:tcMar>
          </w:tcPr>
          <w:p w14:paraId="1AACAF6C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DD281FF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FD20394" w14:textId="77777777" w:rsidR="008D0638" w:rsidRPr="00320381" w:rsidRDefault="008D0638" w:rsidP="009808BC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6E02CFD" w14:textId="77777777" w:rsidR="008D0638" w:rsidRPr="00320381" w:rsidRDefault="00CD6706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112AD927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3D96EBB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3779D34D" w14:textId="77777777" w:rsidR="008D0638" w:rsidRPr="00320381" w:rsidRDefault="008D0638" w:rsidP="009808B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7AC02DE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CF6ECF1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7ECC1C7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0D2BC3F" w14:textId="77777777" w:rsidR="00762B29" w:rsidRPr="00320381" w:rsidRDefault="00762B29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F8C8544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CE16D5F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6F2DD676" w14:textId="77777777" w:rsidR="008D0638" w:rsidRPr="00320381" w:rsidRDefault="008D0638" w:rsidP="000E7248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4C895DEF" w14:textId="77777777" w:rsidR="006A4B12" w:rsidRPr="00320381" w:rsidRDefault="006A4B12" w:rsidP="006A4B12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CE57769" w14:textId="77777777" w:rsidR="009808BC" w:rsidRPr="00320381" w:rsidRDefault="009808BC" w:rsidP="006A4B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22CBF7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8D0638" w:rsidRPr="00320381" w14:paraId="69CF2B8E" w14:textId="77777777" w:rsidTr="003E25E9">
        <w:trPr>
          <w:gridAfter w:val="2"/>
          <w:wAfter w:w="435" w:type="dxa"/>
          <w:cantSplit/>
          <w:trHeight w:hRule="exact" w:val="1700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0AF810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DB32F0" w14:textId="77777777" w:rsidR="008D0638" w:rsidRPr="00320381" w:rsidRDefault="008658E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7A3DF2B5" w14:textId="77777777" w:rsidR="001275C5" w:rsidRPr="00320381" w:rsidRDefault="001275C5" w:rsidP="00762B29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3594FB92" w14:textId="77777777" w:rsidR="006A4B12" w:rsidRPr="00320381" w:rsidRDefault="00830689" w:rsidP="006A4B12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List of outages post by 12P</w:t>
            </w:r>
          </w:p>
          <w:p w14:paraId="2F83E695" w14:textId="77777777" w:rsidR="006A4B12" w:rsidRPr="00320381" w:rsidRDefault="006A4B12" w:rsidP="006A4B12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7231B419" w14:textId="77777777" w:rsidR="008D0638" w:rsidRPr="00320381" w:rsidRDefault="008D0638" w:rsidP="001275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D71857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1CDCC27" w14:textId="77777777" w:rsidR="00CF2EE8" w:rsidRPr="00320381" w:rsidRDefault="00CF2EE8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1F1DA21A" w14:textId="77777777" w:rsidR="006663BF" w:rsidRPr="00320381" w:rsidRDefault="006663BF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4EE0802F" w14:textId="77777777" w:rsidR="00D44A73" w:rsidRPr="00320381" w:rsidRDefault="00D44A73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15A26285" w14:textId="77777777" w:rsidR="009808BC" w:rsidRPr="00320381" w:rsidRDefault="009808BC" w:rsidP="009808B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Apr Hist Load Wind Opens 1A</w:t>
            </w:r>
          </w:p>
          <w:p w14:paraId="11AA3AD2" w14:textId="77777777" w:rsidR="000E7248" w:rsidRPr="00320381" w:rsidRDefault="009808BC" w:rsidP="009808B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Apr Hist Load Wind Closes 5P</w:t>
            </w:r>
          </w:p>
          <w:p w14:paraId="4A9F4E19" w14:textId="77777777" w:rsidR="008D0638" w:rsidRPr="00320381" w:rsidRDefault="008D0638" w:rsidP="009808B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83FDAE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4EA7EBEE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B12DCA2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Incr. Update by 5P</w:t>
            </w:r>
          </w:p>
          <w:p w14:paraId="3DA6FE28" w14:textId="77777777" w:rsidR="00D44A73" w:rsidRPr="00320381" w:rsidRDefault="00D44A73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4A710D10" w14:textId="77777777" w:rsidR="00384601" w:rsidRPr="00320381" w:rsidRDefault="00384601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6E0EF20E" w14:textId="77777777" w:rsidR="009808BC" w:rsidRPr="00320381" w:rsidRDefault="009808BC" w:rsidP="0026081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Apr </w:t>
            </w:r>
            <w:proofErr w:type="spellStart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 Load Wind Opens 1A</w:t>
            </w:r>
          </w:p>
          <w:p w14:paraId="4E68FBB8" w14:textId="77777777" w:rsidR="001275C5" w:rsidRPr="00320381" w:rsidRDefault="001275C5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C8DACC5" w14:textId="77777777" w:rsidR="001275C5" w:rsidRPr="00320381" w:rsidRDefault="001275C5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5229BCC2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63B4B59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C66C40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1633A1B4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5CF30AF" w14:textId="77777777" w:rsidR="00D44A73" w:rsidRPr="00320381" w:rsidRDefault="00D44A73" w:rsidP="002608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088B8F8E" w14:textId="77777777" w:rsidR="008D0638" w:rsidRPr="00320381" w:rsidRDefault="00D44A73" w:rsidP="00841AE6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Post April Source/Sink List</w:t>
            </w:r>
          </w:p>
          <w:p w14:paraId="6D0EF63A" w14:textId="77777777" w:rsidR="006663BF" w:rsidRPr="00320381" w:rsidRDefault="006663BF" w:rsidP="00841AE6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7208FF63" w14:textId="77777777" w:rsidR="009808BC" w:rsidRPr="00320381" w:rsidRDefault="009808BC" w:rsidP="00841AE6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 xml:space="preserve">Apr </w:t>
            </w:r>
            <w:proofErr w:type="spellStart"/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 xml:space="preserve"> Load Wind Closes 5P</w:t>
            </w:r>
          </w:p>
          <w:p w14:paraId="5E3A5D98" w14:textId="77777777" w:rsidR="009808BC" w:rsidRPr="00320381" w:rsidRDefault="009808BC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2567F7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61216BE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6EFF50B6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Tier 1 Opens 1A</w:t>
            </w:r>
          </w:p>
          <w:p w14:paraId="53C84E9A" w14:textId="77777777" w:rsidR="00A42A17" w:rsidRPr="00320381" w:rsidRDefault="006663BF" w:rsidP="006663BF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Tier 1 Closes 5P</w:t>
            </w:r>
          </w:p>
          <w:p w14:paraId="467C46C8" w14:textId="77777777" w:rsidR="008D0638" w:rsidRPr="00320381" w:rsidRDefault="008D0638" w:rsidP="00762B29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28B44285" w14:textId="77777777" w:rsidR="00B3084C" w:rsidRPr="00320381" w:rsidRDefault="00B3084C" w:rsidP="00762B29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2668B652" w14:textId="77777777" w:rsidR="00B3084C" w:rsidRPr="00320381" w:rsidRDefault="00B3084C" w:rsidP="00762B2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271EA4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8D0638" w:rsidRPr="00320381" w14:paraId="6822BBA0" w14:textId="77777777" w:rsidTr="003E25E9">
        <w:trPr>
          <w:gridAfter w:val="2"/>
          <w:wAfter w:w="435" w:type="dxa"/>
          <w:cantSplit/>
          <w:trHeight w:hRule="exact" w:val="1331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C6C658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B3FD0E" w14:textId="77777777" w:rsidR="008D0638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AFFC8D1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1C7E5BF" w14:textId="77777777" w:rsidR="009B7A3A" w:rsidRPr="00320381" w:rsidRDefault="009B7A3A" w:rsidP="009B7A3A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7CC5B8D5" w14:textId="77777777" w:rsidR="008D0638" w:rsidRPr="00320381" w:rsidRDefault="008D0638" w:rsidP="009B7A3A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4850CB86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9CAF2A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3BF8D625" w14:textId="77777777" w:rsidR="00762B29" w:rsidRPr="00320381" w:rsidRDefault="00762B29" w:rsidP="00762B29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543C14E5" w14:textId="77777777" w:rsidR="008D0638" w:rsidRPr="00320381" w:rsidRDefault="006663BF" w:rsidP="006663B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Post Tier 1 Results by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FA6BA9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6500FD65" w14:textId="77777777" w:rsidR="00CD6706" w:rsidRPr="00320381" w:rsidRDefault="00CD6706" w:rsidP="0026081C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2060513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Post Set-Aside</w:t>
            </w:r>
          </w:p>
          <w:p w14:paraId="6BFD8DA1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Tier 2 MEQ</w:t>
            </w:r>
          </w:p>
          <w:p w14:paraId="792F50B2" w14:textId="77777777" w:rsidR="00762B29" w:rsidRPr="00320381" w:rsidRDefault="00762B29" w:rsidP="00762B29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2737BC92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49E2EA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4D92F57C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9E08505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Tier 2 Opens 1A</w:t>
            </w:r>
          </w:p>
          <w:p w14:paraId="555BC4AA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Tier 2 Closes 5P</w:t>
            </w:r>
          </w:p>
          <w:p w14:paraId="3C94A246" w14:textId="77777777" w:rsidR="008D0638" w:rsidRPr="00320381" w:rsidRDefault="008D0638" w:rsidP="00D44A7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221C37" w14:textId="77777777" w:rsidR="008D0638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10A13A15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143DF1C7" w14:textId="77777777" w:rsidR="00762B29" w:rsidRPr="00320381" w:rsidRDefault="00762B29" w:rsidP="00762B2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277110F9" w14:textId="77777777" w:rsidR="00904772" w:rsidRPr="00320381" w:rsidRDefault="00904772" w:rsidP="0026081C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37A4E458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4BD8CD2C" w14:textId="77777777" w:rsidR="008D0638" w:rsidRPr="00320381" w:rsidRDefault="008D0638" w:rsidP="0026081C">
            <w:pPr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</w:p>
          <w:p w14:paraId="5743FC95" w14:textId="77777777" w:rsidR="008D0638" w:rsidRPr="00320381" w:rsidRDefault="008D0638" w:rsidP="0026081C">
            <w:pPr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3DB3AC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11BA3" w:rsidRPr="00320381" w14:paraId="75ED7419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84E9C8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094C69" w14:textId="77777777" w:rsidR="00C11BA3" w:rsidRPr="00320381" w:rsidRDefault="00040D4E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3CC53F2C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6154B74" w14:textId="77777777" w:rsidR="009808BC" w:rsidRPr="00320381" w:rsidRDefault="009808BC" w:rsidP="009B7A3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>Holiday</w:t>
            </w:r>
          </w:p>
          <w:p w14:paraId="29FCA47E" w14:textId="77777777" w:rsidR="00C96105" w:rsidRPr="00320381" w:rsidRDefault="009808BC" w:rsidP="009B7A3A">
            <w:pPr>
              <w:pStyle w:val="Dates"/>
              <w:jc w:val="center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  <w:highlight w:val="green"/>
              </w:rPr>
              <w:t>(</w:t>
            </w:r>
            <w:r w:rsidR="00613F15" w:rsidRPr="00320381">
              <w:rPr>
                <w:rFonts w:ascii="Arial" w:hAnsi="Arial"/>
                <w:b/>
                <w:sz w:val="18"/>
                <w:szCs w:val="18"/>
                <w:highlight w:val="green"/>
              </w:rPr>
              <w:t>Presidents Day</w:t>
            </w:r>
            <w:r w:rsidRPr="00320381">
              <w:rPr>
                <w:rFonts w:ascii="Arial" w:hAnsi="Arial"/>
                <w:b/>
                <w:sz w:val="18"/>
                <w:szCs w:val="18"/>
                <w:highlight w:val="green"/>
              </w:rPr>
              <w:t>)</w:t>
            </w:r>
          </w:p>
          <w:p w14:paraId="5C3F3948" w14:textId="77777777" w:rsidR="00C96105" w:rsidRPr="00320381" w:rsidRDefault="00C96105" w:rsidP="00904772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00857240" w14:textId="77777777" w:rsidR="00C96105" w:rsidRPr="00320381" w:rsidRDefault="00C96105" w:rsidP="0006670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7CB4BA" w14:textId="77777777" w:rsidR="00C11BA3" w:rsidRPr="00320381" w:rsidRDefault="00B71BE6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3D2E153E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BF1D06A" w14:textId="77777777" w:rsidR="00762B29" w:rsidRPr="00320381" w:rsidRDefault="006663BF" w:rsidP="00762B29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Post Tier 2 Results by 5P</w:t>
            </w:r>
          </w:p>
          <w:p w14:paraId="76D54F6A" w14:textId="77777777" w:rsidR="00E12880" w:rsidRPr="00320381" w:rsidRDefault="00E12880" w:rsidP="00C11BA3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70549EB3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9592957" w14:textId="77777777" w:rsidR="00904772" w:rsidRPr="00320381" w:rsidRDefault="00904772" w:rsidP="00904772">
            <w:pPr>
              <w:pStyle w:val="Dates"/>
              <w:rPr>
                <w:rFonts w:ascii="Arial" w:hAnsi="Arial"/>
                <w:b/>
                <w:color w:val="365F91" w:themeColor="accent1" w:themeShade="BF"/>
                <w:sz w:val="18"/>
                <w:szCs w:val="18"/>
              </w:rPr>
            </w:pPr>
          </w:p>
          <w:p w14:paraId="6C93F998" w14:textId="77777777" w:rsidR="00904772" w:rsidRPr="00320381" w:rsidRDefault="00904772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DB3A54" w14:textId="77777777" w:rsidR="00C11BA3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0C59509B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976049A" w14:textId="77777777" w:rsidR="00841AE6" w:rsidRPr="00320381" w:rsidRDefault="00841AE6" w:rsidP="00841AE6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Mar UDCs submit LM data by 12P</w:t>
            </w:r>
          </w:p>
          <w:p w14:paraId="1F9B6DED" w14:textId="77777777" w:rsidR="00066709" w:rsidRPr="00320381" w:rsidRDefault="00066709" w:rsidP="00066709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8D4D8BE" w14:textId="77777777" w:rsidR="00066709" w:rsidRPr="00320381" w:rsidRDefault="00066709" w:rsidP="0090477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8BBAFB" w14:textId="77777777" w:rsidR="00C11BA3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7390ED5F" w14:textId="77777777" w:rsidR="00904772" w:rsidRPr="00320381" w:rsidRDefault="00904772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9EF4C93" w14:textId="77777777" w:rsidR="00E12880" w:rsidRPr="00320381" w:rsidRDefault="006663BF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Auction Opens 1A</w:t>
            </w:r>
          </w:p>
          <w:p w14:paraId="0C596F02" w14:textId="77777777" w:rsidR="007468AA" w:rsidRPr="00320381" w:rsidRDefault="007468AA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045DC4" w14:textId="77777777" w:rsidR="00C11BA3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88E1153" w14:textId="77777777" w:rsidR="00C11BA3" w:rsidRPr="00320381" w:rsidRDefault="00C11BA3" w:rsidP="00C11BA3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2D3B9749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Auction Closes 5P</w:t>
            </w:r>
          </w:p>
          <w:p w14:paraId="6227A834" w14:textId="77777777" w:rsidR="001275C5" w:rsidRPr="00320381" w:rsidRDefault="001275C5" w:rsidP="00C11BA3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66CC72E" w14:textId="77777777" w:rsidR="006663BF" w:rsidRPr="00320381" w:rsidRDefault="006663BF" w:rsidP="00C11BA3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362205F4" w14:textId="77777777" w:rsidR="00E12880" w:rsidRPr="00320381" w:rsidRDefault="00841AE6" w:rsidP="00C11BA3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Post CRR FNM by 5P</w:t>
            </w:r>
          </w:p>
          <w:p w14:paraId="524B3E1A" w14:textId="77777777" w:rsidR="00C11BA3" w:rsidRPr="00320381" w:rsidRDefault="00C11BA3" w:rsidP="00C11BA3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B9A4AD5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35899F" w14:textId="77777777" w:rsidR="00C11BA3" w:rsidRPr="00320381" w:rsidRDefault="00C11BA3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8D0638" w:rsidRPr="00320381" w14:paraId="5CF367C7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8BCD08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457FC0" w14:textId="77777777" w:rsidR="008D0638" w:rsidRPr="00320381" w:rsidRDefault="00DE118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442CC68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61A87B95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179A001D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030B1E" w14:textId="77777777" w:rsidR="008D0638" w:rsidRPr="00320381" w:rsidRDefault="009808BC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31CE2251" w14:textId="77777777" w:rsidR="008D0638" w:rsidRPr="00320381" w:rsidRDefault="008D0638" w:rsidP="00C11B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073B8A" w14:textId="77777777" w:rsidR="006663BF" w:rsidRPr="00320381" w:rsidRDefault="006663BF" w:rsidP="006663BF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Mar Auction results post by 5P</w:t>
            </w:r>
          </w:p>
          <w:p w14:paraId="4C840D3A" w14:textId="77777777" w:rsidR="00D44A73" w:rsidRPr="00320381" w:rsidRDefault="00D44A73" w:rsidP="00C11BA3">
            <w:pPr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</w:p>
          <w:p w14:paraId="00FC39B9" w14:textId="77777777" w:rsidR="00D44A73" w:rsidRPr="00320381" w:rsidRDefault="00D44A73" w:rsidP="00C11BA3">
            <w:pPr>
              <w:rPr>
                <w:rFonts w:ascii="Arial" w:hAnsi="Arial" w:cs="Arial"/>
                <w:b/>
                <w:color w:val="365F91" w:themeColor="accent1" w:themeShade="BF"/>
                <w:sz w:val="18"/>
                <w:szCs w:val="18"/>
              </w:rPr>
            </w:pPr>
          </w:p>
          <w:p w14:paraId="673F24E7" w14:textId="77777777" w:rsidR="00D44A73" w:rsidRPr="00320381" w:rsidRDefault="00D44A73" w:rsidP="00C11B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77A2AF" w14:textId="77777777" w:rsidR="008D0638" w:rsidRPr="00320381" w:rsidRDefault="00040D4E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B71BE6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6C3347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6C3347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14A9070B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37FE107" w14:textId="77777777" w:rsidR="008D0638" w:rsidRPr="00320381" w:rsidRDefault="008D0638" w:rsidP="0026081C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4BE88D94" w14:textId="77777777" w:rsidR="008D0638" w:rsidRPr="00320381" w:rsidRDefault="00841AE6" w:rsidP="002608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Post MEQ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C3DE9" w14:textId="77777777" w:rsidR="008D0638" w:rsidRPr="00320381" w:rsidRDefault="00B71BE6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28</w:t>
            </w:r>
          </w:p>
          <w:p w14:paraId="262FD0A3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1363D183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694F53" w14:textId="77777777" w:rsidR="008D0638" w:rsidRPr="00320381" w:rsidRDefault="00B13DB5" w:rsidP="0026081C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05742F4" wp14:editId="2EB03E1E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93345</wp:posOffset>
                      </wp:positionV>
                      <wp:extent cx="790575" cy="295275"/>
                      <wp:effectExtent l="0" t="0" r="1905" b="3810"/>
                      <wp:wrapNone/>
                      <wp:docPr id="54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66198" w14:textId="77777777" w:rsidR="00680593" w:rsidRPr="00320381" w:rsidRDefault="00680593" w:rsidP="008D0638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March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742F4" id="Rectangle 542" o:spid="_x0000_s1033" style="position:absolute;margin-left:45.1pt;margin-top:7.35pt;width:62.25pt;height:23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" stroked="f">
                      <v:textbox>
                        <w:txbxContent>
                          <w:p w14:paraId="0DA66198" w14:textId="77777777" w:rsidR="00680593" w:rsidRPr="00320381" w:rsidRDefault="00680593" w:rsidP="008D06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March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3A4BD693" wp14:editId="0A7386D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93345</wp:posOffset>
                      </wp:positionV>
                      <wp:extent cx="352425" cy="247650"/>
                      <wp:effectExtent l="21590" t="24765" r="35560" b="51435"/>
                      <wp:wrapNone/>
                      <wp:docPr id="53" name="AutoShap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C08858" id="AutoShape 544" o:spid="_x0000_s1026" style="position:absolute;margin-left:.45pt;margin-top:7.35pt;width:27.75pt;height:19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" fillcolor="#365f91 [2404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1E1520F6" w14:textId="77777777" w:rsidR="008D0638" w:rsidRPr="00320381" w:rsidRDefault="008D0638" w:rsidP="0026081C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B9E2FF2" w14:textId="77777777" w:rsidR="008D0638" w:rsidRPr="00320381" w:rsidRDefault="00B13DB5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0D07C95C" wp14:editId="7EC48232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241300</wp:posOffset>
                      </wp:positionV>
                      <wp:extent cx="752475" cy="295275"/>
                      <wp:effectExtent l="0" t="3810" r="1905" b="0"/>
                      <wp:wrapNone/>
                      <wp:docPr id="52" name="Rectangl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D591C4" w14:textId="77777777" w:rsidR="00680593" w:rsidRPr="00320381" w:rsidRDefault="00680593" w:rsidP="008D0638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April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7C95C" id="Rectangle 543" o:spid="_x0000_s1034" style="position:absolute;margin-left:48.1pt;margin-top:19pt;width:59.25pt;height:23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" stroked="f">
                      <v:textbox>
                        <w:txbxContent>
                          <w:p w14:paraId="2AD591C4" w14:textId="77777777" w:rsidR="00680593" w:rsidRPr="00320381" w:rsidRDefault="00680593" w:rsidP="008D06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April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53C3A5B5" wp14:editId="13B9002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241300</wp:posOffset>
                      </wp:positionV>
                      <wp:extent cx="352425" cy="247650"/>
                      <wp:effectExtent l="19050" t="19050" r="47625" b="57150"/>
                      <wp:wrapNone/>
                      <wp:docPr id="51" name="AutoShap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2F38F3" id="AutoShape 545" o:spid="_x0000_s1026" style="position:absolute;margin-left:.45pt;margin-top:19pt;width:27.75pt;height:19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" fillcolor="#943634 [2405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A221B1" w14:textId="77777777" w:rsidR="008D0638" w:rsidRPr="00320381" w:rsidRDefault="008D0638" w:rsidP="002608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DE1185" w:rsidRPr="00320381" w14:paraId="5999DE7C" w14:textId="77777777" w:rsidTr="003E25E9">
        <w:trPr>
          <w:gridAfter w:val="2"/>
          <w:wAfter w:w="435" w:type="dxa"/>
          <w:cantSplit/>
          <w:trHeight w:hRule="exact" w:val="78"/>
          <w:jc w:val="center"/>
        </w:trPr>
        <w:tc>
          <w:tcPr>
            <w:tcW w:w="14367" w:type="dxa"/>
            <w:gridSpan w:val="1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00E12D77" w14:textId="77777777" w:rsidR="00DE1185" w:rsidRPr="00320381" w:rsidRDefault="00DE1185" w:rsidP="00DE1185">
            <w:pPr>
              <w:pStyle w:val="MonthNames"/>
              <w:jc w:val="left"/>
              <w:rPr>
                <w:rFonts w:ascii="Arial" w:hAnsi="Arial" w:cs="Arial"/>
                <w:b/>
              </w:rPr>
            </w:pPr>
          </w:p>
        </w:tc>
      </w:tr>
      <w:tr w:rsidR="00AE1D12" w:rsidRPr="00320381" w14:paraId="3480A727" w14:textId="77777777" w:rsidTr="003E25E9">
        <w:trPr>
          <w:gridAfter w:val="2"/>
          <w:wAfter w:w="435" w:type="dxa"/>
          <w:cantSplit/>
          <w:trHeight w:hRule="exact" w:val="605"/>
          <w:jc w:val="center"/>
        </w:trPr>
        <w:tc>
          <w:tcPr>
            <w:tcW w:w="14367" w:type="dxa"/>
            <w:gridSpan w:val="1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7EF913FC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br w:type="page"/>
              <w:t>March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596CBDCD" w14:textId="77777777" w:rsidTr="003E25E9">
        <w:trPr>
          <w:gridAfter w:val="2"/>
          <w:wAfter w:w="435" w:type="dxa"/>
          <w:cantSplit/>
          <w:trHeight w:hRule="exact" w:val="259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6995FB4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4F962B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E4DF18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F36E3F0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7D3549E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161F07D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553C300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1E27E9DC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  <w:tcMar>
              <w:top w:w="115" w:type="dxa"/>
              <w:bottom w:w="115" w:type="dxa"/>
            </w:tcMar>
          </w:tcPr>
          <w:p w14:paraId="3BBA436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3B8AFC4" w14:textId="77777777" w:rsidR="00AE1D12" w:rsidRPr="00320381" w:rsidRDefault="00B13DB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3B4875A5" wp14:editId="65D616BA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65405</wp:posOffset>
                      </wp:positionV>
                      <wp:extent cx="582930" cy="295275"/>
                      <wp:effectExtent l="1905" t="3810" r="0" b="0"/>
                      <wp:wrapNone/>
                      <wp:docPr id="50" name="Rectangl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93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83C020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April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875A5" id="Rectangle 547" o:spid="_x0000_s1035" style="position:absolute;margin-left:35.65pt;margin-top:5.15pt;width:45.9pt;height:23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" stroked="f">
                      <v:textbox>
                        <w:txbxContent>
                          <w:p w14:paraId="3583C020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April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132CAF7" wp14:editId="74A1470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55880</wp:posOffset>
                      </wp:positionV>
                      <wp:extent cx="307975" cy="247650"/>
                      <wp:effectExtent l="19050" t="19050" r="34925" b="57150"/>
                      <wp:wrapNone/>
                      <wp:docPr id="49" name="AutoShap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E6EE48" id="AutoShape 549" o:spid="_x0000_s1026" style="position:absolute;margin-left:1.5pt;margin-top:4.4pt;width:24.25pt;height:19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" fillcolor="#943634 [2405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0F3BDAE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648BA24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F19A6BC" w14:textId="77777777" w:rsidR="00AE1D12" w:rsidRPr="00320381" w:rsidRDefault="00B13DB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6A3008C7" wp14:editId="4FCD9DB9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106045</wp:posOffset>
                      </wp:positionV>
                      <wp:extent cx="541020" cy="295275"/>
                      <wp:effectExtent l="3810" t="0" r="0" b="3810"/>
                      <wp:wrapNone/>
                      <wp:docPr id="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96B62B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008C7" id="Rectangle 548" o:spid="_x0000_s1036" style="position:absolute;margin-left:33.55pt;margin-top:8.35pt;width:42.6pt;height:23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" stroked="f">
                      <v:textbox>
                        <w:txbxContent>
                          <w:p w14:paraId="1596B62B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May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1E289D79" wp14:editId="172DE79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96520</wp:posOffset>
                      </wp:positionV>
                      <wp:extent cx="307975" cy="247650"/>
                      <wp:effectExtent l="21590" t="24765" r="32385" b="51435"/>
                      <wp:wrapNone/>
                      <wp:docPr id="47" name="AutoShap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63042B" id="AutoShape 550" o:spid="_x0000_s1026" style="position:absolute;margin-left:.45pt;margin-top:7.6pt;width:24.25pt;height:19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" fillcolor="#090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61E41DB" w14:textId="77777777" w:rsidR="00BE0373" w:rsidRPr="00320381" w:rsidRDefault="00BE037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1D133F1" w14:textId="77777777" w:rsidR="00BE0373" w:rsidRPr="00320381" w:rsidRDefault="00BE037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1C28608" w14:textId="77777777" w:rsidR="00AE1D12" w:rsidRPr="00320381" w:rsidRDefault="00CD670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E9CC6C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F83CE3C" w14:textId="77777777" w:rsidR="00B3084C" w:rsidRPr="00320381" w:rsidRDefault="00B3084C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E8BC84F" w14:textId="77777777" w:rsidR="00B3084C" w:rsidRPr="00320381" w:rsidRDefault="00B3084C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39069D9" w14:textId="77777777" w:rsidR="00B3084C" w:rsidRPr="00320381" w:rsidRDefault="00B3084C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63979EE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  <w:p w14:paraId="26077FF8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  <w:p w14:paraId="08C52523" w14:textId="77777777" w:rsidR="00AE1D12" w:rsidRPr="00320381" w:rsidRDefault="00AE1D12" w:rsidP="00AD4DC9">
            <w:pPr>
              <w:pStyle w:val="Dates"/>
              <w:rPr>
                <w:rFonts w:ascii="Arial" w:hAnsi="Arial"/>
                <w:color w:val="948A54" w:themeColor="background2" w:themeShade="80"/>
                <w:sz w:val="18"/>
                <w:szCs w:val="18"/>
              </w:rPr>
            </w:pPr>
          </w:p>
          <w:p w14:paraId="0E2E739A" w14:textId="77777777" w:rsidR="006C3347" w:rsidRPr="00320381" w:rsidRDefault="006C3347" w:rsidP="00AD4DC9">
            <w:pPr>
              <w:pStyle w:val="Dates"/>
              <w:rPr>
                <w:rFonts w:ascii="Arial" w:hAnsi="Arial"/>
                <w:color w:val="948A54" w:themeColor="background2" w:themeShade="8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715A427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447316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3A3F0FF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20543E84" w14:textId="77777777" w:rsidR="00AE1D12" w:rsidRPr="00320381" w:rsidRDefault="008658E3" w:rsidP="00980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30-Day Outage due by 5P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EF01E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2EEF1536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435D9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6A13F7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638CC7DD" w14:textId="77777777" w:rsidR="00FE1A00" w:rsidRPr="00320381" w:rsidRDefault="00FE1A00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2ADC6106" w14:textId="77777777" w:rsidR="00194350" w:rsidRPr="00320381" w:rsidRDefault="00194350" w:rsidP="00194350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6382E0B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2EF2EB6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3C8C21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05D8A80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63B3E14C" w14:textId="77777777" w:rsidR="00A47804" w:rsidRPr="00320381" w:rsidRDefault="00A47804" w:rsidP="00B3084C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06D71401" w14:textId="77777777" w:rsidR="00B3084C" w:rsidRPr="00320381" w:rsidRDefault="00B3084C" w:rsidP="00B3084C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Hist Load Wind. Opens 1A</w:t>
            </w:r>
          </w:p>
          <w:p w14:paraId="0427135A" w14:textId="77777777" w:rsidR="00194350" w:rsidRPr="00320381" w:rsidRDefault="00B3084C" w:rsidP="00B3084C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Hist Load Wind. Closes 5P</w:t>
            </w:r>
          </w:p>
          <w:p w14:paraId="6A1E24E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2179CCFE" w14:textId="77777777" w:rsidR="00AE1D12" w:rsidRPr="00320381" w:rsidRDefault="00AE1D12" w:rsidP="00FE1A0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B9EC69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6FAF6490" w14:textId="77777777" w:rsidR="00AE1D12" w:rsidRPr="00320381" w:rsidRDefault="00AE1D12" w:rsidP="00BE037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6B1E226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List of outages post by 12P</w:t>
            </w:r>
          </w:p>
          <w:p w14:paraId="613D8CC4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114E278D" w14:textId="77777777" w:rsidR="00AE1D12" w:rsidRPr="00320381" w:rsidRDefault="00B3084C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 xml:space="preserve">May </w:t>
            </w:r>
            <w:proofErr w:type="spellStart"/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 xml:space="preserve"> Load Wind Opens 1A</w:t>
            </w:r>
          </w:p>
          <w:p w14:paraId="7E5018B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61D15C8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D69EE6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3F9AB5D2" w14:textId="77777777" w:rsidR="00AE1D12" w:rsidRPr="00320381" w:rsidRDefault="00AE1D12" w:rsidP="00B80F6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D3E1215" w14:textId="77777777" w:rsidR="00AE1D12" w:rsidRPr="00320381" w:rsidRDefault="00C44AE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Post May Source/Sink List</w:t>
            </w:r>
          </w:p>
          <w:p w14:paraId="41486C79" w14:textId="77777777" w:rsidR="00C44AE5" w:rsidRPr="00320381" w:rsidRDefault="00C44AE5" w:rsidP="00194350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12762451" w14:textId="77777777" w:rsidR="00B3084C" w:rsidRPr="00320381" w:rsidRDefault="00B3084C" w:rsidP="00194350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 xml:space="preserve">May </w:t>
            </w:r>
            <w:proofErr w:type="spellStart"/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 xml:space="preserve"> Load Wind Closes 5P</w:t>
            </w:r>
          </w:p>
          <w:p w14:paraId="595C0068" w14:textId="77777777" w:rsidR="00B3084C" w:rsidRPr="00320381" w:rsidRDefault="00B3084C" w:rsidP="0019435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886C79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1B63DD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0770344F" w14:textId="77777777" w:rsidR="00816005" w:rsidRPr="00320381" w:rsidRDefault="00816005" w:rsidP="000232B6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76937930" w14:textId="77777777" w:rsidR="00AE1D12" w:rsidRPr="00320381" w:rsidRDefault="00AE1D12" w:rsidP="0019435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29D130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561407D9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0D782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C77193" w14:textId="77777777" w:rsidR="00AE1D12" w:rsidRPr="00320381" w:rsidRDefault="00DE118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E5CBC1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6A988B7" w14:textId="77777777" w:rsidR="00384601" w:rsidRPr="00320381" w:rsidRDefault="00384601" w:rsidP="00FC141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0EEA8B3" w14:textId="77777777" w:rsidR="00A47804" w:rsidRPr="00320381" w:rsidRDefault="00FC141C" w:rsidP="00FC141C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Apr Incr. Update by 5P</w:t>
            </w:r>
          </w:p>
          <w:p w14:paraId="1ECABB2A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27AEF75" w14:textId="77777777" w:rsidR="00194350" w:rsidRPr="00320381" w:rsidRDefault="0019435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14133FF" w14:textId="77777777" w:rsidR="00AE1D12" w:rsidRPr="00320381" w:rsidRDefault="00AE1D12" w:rsidP="00C9610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7484F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5A1DF4EF" w14:textId="77777777" w:rsidR="00BE0373" w:rsidRPr="00320381" w:rsidRDefault="00BE0373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4A4A62AB" w14:textId="77777777" w:rsidR="00FC141C" w:rsidRPr="00320381" w:rsidRDefault="00FC141C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2B81EE7" w14:textId="77777777" w:rsidR="00BE0373" w:rsidRPr="00320381" w:rsidRDefault="00BE037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C864329" w14:textId="77777777" w:rsidR="00C96105" w:rsidRPr="00320381" w:rsidRDefault="00C96105" w:rsidP="00C96105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15CB3B10" w14:textId="77777777" w:rsidR="00AE1D12" w:rsidRPr="00320381" w:rsidRDefault="00AE1D12" w:rsidP="0058005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A58D0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5A1F686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1F54017" w14:textId="77777777" w:rsidR="00580052" w:rsidRPr="00320381" w:rsidRDefault="0058005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8A871D2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Tier 1 Opens 1A</w:t>
            </w:r>
          </w:p>
          <w:p w14:paraId="3123595D" w14:textId="77777777" w:rsidR="00FC141C" w:rsidRPr="00320381" w:rsidRDefault="00FC141C" w:rsidP="00FC14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Tier 1 Closes 5P</w:t>
            </w:r>
          </w:p>
          <w:p w14:paraId="3428079F" w14:textId="77777777" w:rsidR="00580052" w:rsidRPr="00320381" w:rsidRDefault="00580052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B9397F" w14:textId="77777777" w:rsidR="00AE1D12" w:rsidRPr="00320381" w:rsidRDefault="00AD4DC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22DFBC1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C3EA69F" w14:textId="77777777" w:rsidR="00BE0373" w:rsidRPr="00320381" w:rsidRDefault="00BE0373" w:rsidP="00BE037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0A8B28C9" w14:textId="77777777" w:rsidR="00AE1D12" w:rsidRPr="00320381" w:rsidRDefault="00AE1D12" w:rsidP="00FC14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A866C9" w14:textId="77777777" w:rsidR="00AE1D12" w:rsidRPr="00320381" w:rsidRDefault="00DE118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27BF69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8B033A8" w14:textId="77777777" w:rsidR="00580052" w:rsidRPr="00320381" w:rsidRDefault="00580052" w:rsidP="00FB222B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7ABA9955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Post Tier 1 Results by 5P</w:t>
            </w:r>
          </w:p>
          <w:p w14:paraId="639941E5" w14:textId="77777777" w:rsidR="00A47804" w:rsidRPr="00320381" w:rsidRDefault="00A47804" w:rsidP="000232B6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81DD5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19A2FFCB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7DFC1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3D5D57" w14:textId="77777777" w:rsidR="00AE1D12" w:rsidRPr="00320381" w:rsidRDefault="006C334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3A32C20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484A3DD7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Post Set-Aside</w:t>
            </w:r>
          </w:p>
          <w:p w14:paraId="63333CE4" w14:textId="77777777" w:rsidR="00AE1D12" w:rsidRPr="00320381" w:rsidRDefault="00FC141C" w:rsidP="00FC141C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Apr Tier 2 MEQ</w:t>
            </w:r>
          </w:p>
          <w:p w14:paraId="3FB3E43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474009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0F70979A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6D74AC02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Tier 2 Opens 1A</w:t>
            </w:r>
          </w:p>
          <w:p w14:paraId="2FF7CA5B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Tier 2 Closes 5P</w:t>
            </w:r>
          </w:p>
          <w:p w14:paraId="501AC1D3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2D8AA168" w14:textId="77777777" w:rsidR="00AE1D12" w:rsidRPr="00320381" w:rsidRDefault="00AE1D12" w:rsidP="00FC14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5EDFE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64BFB76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9EC674D" w14:textId="77777777" w:rsidR="00BE0373" w:rsidRPr="00320381" w:rsidRDefault="00BE0373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6D43D03C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UDCs submit LM data by 12P</w:t>
            </w:r>
          </w:p>
          <w:p w14:paraId="5D9870C7" w14:textId="77777777" w:rsidR="00C96105" w:rsidRPr="00320381" w:rsidRDefault="00C96105" w:rsidP="00FC14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2B5A2F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662F996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4B1C3C69" w14:textId="77777777" w:rsidR="00A47804" w:rsidRPr="00320381" w:rsidRDefault="00A47804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154672FF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Post Tier 2 Results by 5P</w:t>
            </w:r>
          </w:p>
          <w:p w14:paraId="4AB654DD" w14:textId="77777777" w:rsidR="00BE0373" w:rsidRPr="00320381" w:rsidRDefault="00BE0373" w:rsidP="00BE0373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4FE26CEA" w14:textId="77777777" w:rsidR="00AE1D12" w:rsidRPr="00320381" w:rsidRDefault="00AE1D12" w:rsidP="00BE0373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79238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E55AA3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076F0F11" w14:textId="77777777" w:rsidR="00E12880" w:rsidRPr="00320381" w:rsidRDefault="00E12880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4AA1BCEB" w14:textId="77777777" w:rsidR="00A47804" w:rsidRPr="00320381" w:rsidRDefault="00A4780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39D9509F" w14:textId="77777777" w:rsidR="007468AA" w:rsidRPr="00320381" w:rsidRDefault="007468AA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60F6C804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76641CA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79AB9B96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7CCBC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C2D95" w:rsidRPr="00320381" w14:paraId="101764D2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3BC871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856BA6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2E7F758E" w14:textId="77777777" w:rsidR="00BE0373" w:rsidRPr="00320381" w:rsidRDefault="00BE037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ACD8F8A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Auction Opens 1A</w:t>
            </w:r>
          </w:p>
          <w:p w14:paraId="6B08A1DB" w14:textId="77777777" w:rsidR="00BE0373" w:rsidRPr="00320381" w:rsidRDefault="00BE0373" w:rsidP="000232B6">
            <w:pPr>
              <w:rPr>
                <w:rFonts w:ascii="Arial" w:hAnsi="Arial" w:cs="Arial"/>
                <w:b/>
                <w:color w:val="948A54" w:themeColor="background2" w:themeShade="80"/>
                <w:sz w:val="18"/>
                <w:szCs w:val="18"/>
              </w:rPr>
            </w:pPr>
          </w:p>
          <w:p w14:paraId="45365129" w14:textId="77777777" w:rsidR="00FA6812" w:rsidRPr="00320381" w:rsidRDefault="00FA6812" w:rsidP="00A4780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FD45C73" w14:textId="77777777" w:rsidR="007468AA" w:rsidRPr="00320381" w:rsidRDefault="007468AA" w:rsidP="00A4780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EB775A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044E8DCB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4A24CE8" w14:textId="77777777" w:rsidR="00FC141C" w:rsidRPr="00320381" w:rsidRDefault="00FC141C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Apr Auction Closes 5P</w:t>
            </w:r>
          </w:p>
          <w:p w14:paraId="716D47E8" w14:textId="77777777" w:rsidR="00FC141C" w:rsidRPr="00320381" w:rsidRDefault="00FC141C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086C7124" w14:textId="77777777" w:rsidR="002465B7" w:rsidRPr="00320381" w:rsidRDefault="002465B7" w:rsidP="00AC2D95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433D2E3F" w14:textId="77777777" w:rsidR="00AC2D95" w:rsidRPr="00320381" w:rsidRDefault="00A47804" w:rsidP="00AC2D95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00B050"/>
                <w:sz w:val="18"/>
                <w:szCs w:val="18"/>
              </w:rPr>
              <w:t>May Post CRR FNM by 5P</w:t>
            </w:r>
          </w:p>
          <w:p w14:paraId="1D23FB42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6ADAB0" w14:textId="77777777" w:rsidR="00AC2D95" w:rsidRPr="00320381" w:rsidRDefault="00B3084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06543EE6" w14:textId="77777777" w:rsidR="005458D3" w:rsidRPr="00320381" w:rsidRDefault="005458D3" w:rsidP="005458D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8FDB06E" w14:textId="77777777" w:rsidR="00C96105" w:rsidRPr="00320381" w:rsidRDefault="00C9610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766529C" w14:textId="77777777" w:rsidR="00C96105" w:rsidRPr="00320381" w:rsidRDefault="00C9610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B7C2507" w14:textId="77777777" w:rsidR="002465B7" w:rsidRPr="00320381" w:rsidRDefault="002465B7" w:rsidP="002465B7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44A56F22" w14:textId="77777777" w:rsidR="002465B7" w:rsidRPr="00320381" w:rsidRDefault="002465B7" w:rsidP="002465B7">
            <w:pPr>
              <w:pStyle w:val="Dates"/>
              <w:rPr>
                <w:rFonts w:ascii="Arial" w:hAnsi="Arial"/>
                <w:b/>
                <w:color w:val="948A54" w:themeColor="background2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Post MEQ</w:t>
            </w:r>
          </w:p>
          <w:p w14:paraId="19A55348" w14:textId="77777777" w:rsidR="002465B7" w:rsidRPr="00320381" w:rsidRDefault="002465B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78A228" w14:textId="77777777" w:rsidR="00AC2D95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28</w:t>
            </w:r>
          </w:p>
          <w:p w14:paraId="0CF1D0CB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3E3C3C1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3D98BF2" w14:textId="77777777" w:rsidR="00FC141C" w:rsidRPr="00320381" w:rsidRDefault="00FC141C" w:rsidP="00FC14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Apr Auction results post by 5P</w:t>
            </w:r>
          </w:p>
          <w:p w14:paraId="0BDA8BAC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A2D0745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7CCE57" w14:textId="77777777" w:rsidR="00AC2D95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2B04A524" w14:textId="77777777" w:rsidR="00BB0C08" w:rsidRPr="00320381" w:rsidRDefault="00BB0C08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6C401F21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72F73902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11530408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38CE5596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30-Day Outage due by 5P</w:t>
            </w:r>
          </w:p>
        </w:tc>
        <w:tc>
          <w:tcPr>
            <w:tcW w:w="25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B63B8C" w14:textId="77777777" w:rsidR="00AC2D95" w:rsidRPr="00320381" w:rsidRDefault="00AC2D9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C838289" w14:textId="77777777" w:rsidR="008D0638" w:rsidRPr="00320381" w:rsidRDefault="008D0638" w:rsidP="00AE1D12">
      <w:pPr>
        <w:rPr>
          <w:rFonts w:ascii="Arial" w:hAnsi="Arial" w:cs="Arial"/>
        </w:rPr>
      </w:pPr>
    </w:p>
    <w:tbl>
      <w:tblPr>
        <w:tblW w:w="14367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4"/>
        <w:gridCol w:w="2610"/>
        <w:gridCol w:w="2790"/>
        <w:gridCol w:w="2700"/>
        <w:gridCol w:w="2880"/>
        <w:gridCol w:w="2880"/>
        <w:gridCol w:w="253"/>
      </w:tblGrid>
      <w:tr w:rsidR="00AE1D12" w:rsidRPr="00320381" w14:paraId="35D0DFCB" w14:textId="77777777" w:rsidTr="00AD4DC9">
        <w:trPr>
          <w:cantSplit/>
          <w:trHeight w:hRule="exact" w:val="605"/>
          <w:jc w:val="center"/>
        </w:trPr>
        <w:tc>
          <w:tcPr>
            <w:tcW w:w="14367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0C33AF18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April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5D953B58" w14:textId="77777777" w:rsidTr="00AD4DC9">
        <w:trPr>
          <w:cantSplit/>
          <w:trHeight w:hRule="exact" w:val="259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2651CE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E1D0442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A392932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DEE5F77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CD1659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34554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AB99BA8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BB0C08" w:rsidRPr="00320381" w14:paraId="275C0816" w14:textId="77777777" w:rsidTr="00AD4DC9">
        <w:trPr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  <w:tcMar>
              <w:top w:w="115" w:type="dxa"/>
              <w:bottom w:w="115" w:type="dxa"/>
            </w:tcMar>
          </w:tcPr>
          <w:p w14:paraId="41128B77" w14:textId="77777777" w:rsidR="00BB0C08" w:rsidRPr="00320381" w:rsidRDefault="00BB0C0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F7D2EAA" w14:textId="77777777" w:rsidR="00BB0C08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074392E" w14:textId="77777777" w:rsidR="00BB0C08" w:rsidRPr="00320381" w:rsidRDefault="008658E3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7030A0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5C25249" w14:textId="77777777" w:rsidR="00BB0C08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ADB7352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FE3C3A0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FD4997C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List of outages post by 12P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111D97" w14:textId="77777777" w:rsidR="00BB0C08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1DA8E0EE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C9D157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370F05D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EC20011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38975AD" w14:textId="77777777" w:rsidR="00A47804" w:rsidRPr="00320381" w:rsidRDefault="00A478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Post June Source/Sink List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B743E18" w14:textId="77777777" w:rsidR="00BB0C08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157F0D2A" w14:textId="77777777" w:rsidR="00BB0C08" w:rsidRPr="00320381" w:rsidRDefault="00BB0C0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28D40E" w14:textId="77777777" w:rsidR="00BB0C08" w:rsidRPr="00320381" w:rsidRDefault="00BB0C0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2AD8128F" w14:textId="77777777" w:rsidTr="00AD4DC9">
        <w:trPr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AEF62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261EEB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087CF4A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CC2E8B0" w14:textId="77777777" w:rsidR="00384601" w:rsidRPr="00320381" w:rsidRDefault="00384601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1C6573FE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Incr. Update by 5P</w:t>
            </w:r>
          </w:p>
          <w:p w14:paraId="7B1F98C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34413E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1DB7974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732672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53AB915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7F39875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Hist Load Wind Opens 1A</w:t>
            </w:r>
          </w:p>
          <w:p w14:paraId="572CC93F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Hist Load Wind Closes 5P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3162C1" w14:textId="77777777" w:rsidR="00AE1D12" w:rsidRPr="00320381" w:rsidRDefault="00537726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3DA68365" w14:textId="77777777" w:rsidR="00A61293" w:rsidRPr="00320381" w:rsidRDefault="00A61293" w:rsidP="00A6129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80B8824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Tier 1 Opens 1A</w:t>
            </w:r>
          </w:p>
          <w:p w14:paraId="2D72ADBD" w14:textId="77777777" w:rsidR="00AE1D12" w:rsidRPr="00320381" w:rsidRDefault="00A47804" w:rsidP="00A4780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Tier 1 Closes 5P</w:t>
            </w:r>
          </w:p>
          <w:p w14:paraId="237FEB47" w14:textId="77777777" w:rsidR="00F35BA4" w:rsidRPr="00320381" w:rsidRDefault="00F35BA4" w:rsidP="00633B96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D71BE6F" w14:textId="77777777" w:rsidR="00633B96" w:rsidRPr="00320381" w:rsidRDefault="00A47804" w:rsidP="00F35BA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 xml:space="preserve">Jun </w:t>
            </w:r>
            <w:proofErr w:type="spellStart"/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 xml:space="preserve"> Load Wind Opens 1A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A398A5" w14:textId="77777777" w:rsidR="00AE1D12" w:rsidRPr="00320381" w:rsidRDefault="00537726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1223B03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7E2BB8E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E61FD23" w14:textId="77777777" w:rsidR="00C32921" w:rsidRPr="00320381" w:rsidRDefault="00C32921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40392BF7" w14:textId="77777777" w:rsidR="00AE1D12" w:rsidRPr="00320381" w:rsidRDefault="00AE1D12" w:rsidP="00F35BA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C586D22" w14:textId="77777777" w:rsidR="00A47804" w:rsidRPr="00320381" w:rsidRDefault="00A47804" w:rsidP="00F35BA4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 xml:space="preserve">Jun </w:t>
            </w:r>
            <w:proofErr w:type="spellStart"/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 xml:space="preserve"> Load Wind Closes 5P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5F995B" w14:textId="77777777" w:rsidR="00AE1D12" w:rsidRPr="00320381" w:rsidRDefault="00537726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98AF008" w14:textId="77777777" w:rsidR="00B3084C" w:rsidRPr="00320381" w:rsidRDefault="00B3084C" w:rsidP="00B3084C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722730AE" w14:textId="77777777" w:rsidR="00B3084C" w:rsidRPr="00320381" w:rsidRDefault="00B3084C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648371E1" w14:textId="77777777" w:rsidR="00AE1D12" w:rsidRPr="00320381" w:rsidRDefault="00A47804" w:rsidP="00A4780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Post Tier 1 Results by 5P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B4A98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0F174DC6" w14:textId="77777777" w:rsidTr="00AD4DC9">
        <w:trPr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4CB71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19B219" w14:textId="77777777" w:rsidR="00AE1D12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4D2256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CF19C5C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Post Set-Aside</w:t>
            </w:r>
          </w:p>
          <w:p w14:paraId="3C085B40" w14:textId="77777777" w:rsidR="00F35BA4" w:rsidRPr="00320381" w:rsidRDefault="00A47804" w:rsidP="00A478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00B050"/>
                <w:sz w:val="18"/>
                <w:szCs w:val="18"/>
              </w:rPr>
              <w:t>May Tier 2 MEQ</w:t>
            </w:r>
          </w:p>
          <w:p w14:paraId="27A17A52" w14:textId="77777777" w:rsidR="00F35BA4" w:rsidRPr="00320381" w:rsidRDefault="00F35BA4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DE6DF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082E405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167946F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Tier 2 Opens 1A</w:t>
            </w:r>
          </w:p>
          <w:p w14:paraId="2DB65B10" w14:textId="77777777" w:rsidR="00A47804" w:rsidRPr="00320381" w:rsidRDefault="00A47804" w:rsidP="00A4780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Tier 2 Closes 5P</w:t>
            </w:r>
          </w:p>
          <w:p w14:paraId="47D04EA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D662E58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740C98F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563CDD" w14:textId="77777777" w:rsidR="00AE1D12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6169B609" w14:textId="77777777" w:rsidR="002E60DE" w:rsidRPr="00320381" w:rsidRDefault="002E60DE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2F79699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5FD5668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CC2A1C" w14:textId="77777777" w:rsidR="00AE1D12" w:rsidRPr="00320381" w:rsidRDefault="007C58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6B78237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F4E437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1FE4127C" w14:textId="77777777" w:rsidR="00F35BA4" w:rsidRPr="00320381" w:rsidRDefault="00A4780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Post Tier 2 Results by 5P</w:t>
            </w:r>
          </w:p>
          <w:p w14:paraId="0BA5E64F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6810E35" w14:textId="77777777" w:rsidR="00AE1D12" w:rsidRPr="00320381" w:rsidRDefault="00AE1D12" w:rsidP="00C44AE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0AF938" w14:textId="77777777" w:rsidR="00AE1D12" w:rsidRPr="00320381" w:rsidRDefault="008658E3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007BDD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540A1162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2149AC41" w14:textId="77777777" w:rsidR="00C44AE5" w:rsidRPr="00320381" w:rsidRDefault="00C44AE5" w:rsidP="00C44AE5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00B050"/>
                <w:sz w:val="18"/>
                <w:szCs w:val="18"/>
              </w:rPr>
              <w:t>May UDCs submit LM data by 12P</w:t>
            </w:r>
          </w:p>
          <w:p w14:paraId="2261F050" w14:textId="77777777" w:rsidR="00AE1D12" w:rsidRPr="00320381" w:rsidRDefault="00AE1D12" w:rsidP="00F35BA4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224CF778" w14:textId="77777777" w:rsidR="00F35BA4" w:rsidRPr="00320381" w:rsidRDefault="00F35BA4" w:rsidP="00F35BA4">
            <w:pPr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BE783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6C099F6C" w14:textId="77777777" w:rsidTr="00AD4DC9">
        <w:trPr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0F4C6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F37425" w14:textId="77777777" w:rsidR="00AE1D12" w:rsidRPr="00320381" w:rsidRDefault="00BC07D7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33BB900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D911530" w14:textId="77777777" w:rsidR="007468AA" w:rsidRPr="00320381" w:rsidRDefault="007468AA" w:rsidP="007468AA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Auction Opens 1A</w:t>
            </w:r>
          </w:p>
          <w:p w14:paraId="01E6B892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0B435C4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3711B1" w14:textId="77777777" w:rsidR="00AE1D12" w:rsidRPr="00320381" w:rsidRDefault="00BC07D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5AE893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3D39A81" w14:textId="77777777" w:rsidR="00AE1D12" w:rsidRPr="00320381" w:rsidRDefault="007468AA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Auction Closes 5P</w:t>
            </w:r>
          </w:p>
          <w:p w14:paraId="37DAFE93" w14:textId="77777777" w:rsidR="007468AA" w:rsidRPr="00320381" w:rsidRDefault="007468AA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676515F8" w14:textId="77777777" w:rsidR="007468AA" w:rsidRPr="00320381" w:rsidRDefault="007468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08B50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65163AB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0D66E05" w14:textId="77777777" w:rsidR="00A61293" w:rsidRPr="00320381" w:rsidRDefault="00A6129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D4787DD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1C33FF2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D05B2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0145B4C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6A35B07A" w14:textId="77777777" w:rsidR="00AE1D12" w:rsidRPr="00320381" w:rsidRDefault="007468AA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00B050"/>
                <w:sz w:val="18"/>
                <w:szCs w:val="18"/>
              </w:rPr>
              <w:t>May Auction results post by 5P</w:t>
            </w:r>
          </w:p>
          <w:p w14:paraId="28C0254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6E628B0D" w14:textId="77777777" w:rsidR="007468AA" w:rsidRPr="00320381" w:rsidRDefault="002465B7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Post CRR FNM by 5P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7D5A6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58E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501CB74" w14:textId="77777777" w:rsidR="002E60DE" w:rsidRPr="00320381" w:rsidRDefault="002E60DE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0E6F728" w14:textId="77777777" w:rsidR="00BC07D7" w:rsidRPr="00320381" w:rsidRDefault="00BC07D7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7A4A773" w14:textId="77777777" w:rsidR="00F35BA4" w:rsidRPr="00320381" w:rsidRDefault="00F35BA4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32B8D29A" w14:textId="77777777" w:rsidR="00BC07D7" w:rsidRPr="00320381" w:rsidRDefault="00C44AE5" w:rsidP="00BC07D7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Jun Post MEQ</w:t>
            </w:r>
          </w:p>
          <w:p w14:paraId="7774200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FDB4B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36EAA" w:rsidRPr="00320381" w14:paraId="222C0C6D" w14:textId="77777777" w:rsidTr="00AD4DC9">
        <w:trPr>
          <w:cantSplit/>
          <w:trHeight w:hRule="exact" w:val="1584"/>
          <w:jc w:val="center"/>
        </w:trPr>
        <w:tc>
          <w:tcPr>
            <w:tcW w:w="25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35EA1F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6372B7" w14:textId="77777777" w:rsidR="00336EAA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1D34ACF3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8DBB149" w14:textId="77777777" w:rsidR="00336EAA" w:rsidRPr="00320381" w:rsidRDefault="00336EAA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6F2CEA2D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2920A414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6443641D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648601" w14:textId="77777777" w:rsidR="00336EAA" w:rsidRPr="00320381" w:rsidRDefault="008658E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758332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E36DCCC" w14:textId="77777777" w:rsidR="00336EAA" w:rsidRPr="00320381" w:rsidRDefault="00336EAA" w:rsidP="00336EAA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9C14A76" w14:textId="77777777" w:rsidR="00336EAA" w:rsidRPr="00320381" w:rsidRDefault="00336EAA" w:rsidP="00336EAA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47526E3A" w14:textId="77777777" w:rsidR="00F35BA4" w:rsidRPr="00320381" w:rsidRDefault="00F35BA4" w:rsidP="00F35BA4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405B8D59" w14:textId="77777777" w:rsidR="00F35BA4" w:rsidRPr="00320381" w:rsidRDefault="00F35BA4" w:rsidP="00336EAA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134A66DA" w14:textId="77777777" w:rsidR="00336EAA" w:rsidRPr="00320381" w:rsidRDefault="00336EAA" w:rsidP="00336EAA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285872AB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33C9CF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D1F32D" w14:textId="77777777" w:rsidR="00336EAA" w:rsidRPr="00320381" w:rsidRDefault="00336EAA" w:rsidP="00336EAA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E6ACB2E" w14:textId="77777777" w:rsidR="00336EAA" w:rsidRPr="00320381" w:rsidRDefault="00BC07D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719CA38" wp14:editId="136F9BB1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83820</wp:posOffset>
                      </wp:positionV>
                      <wp:extent cx="531495" cy="295275"/>
                      <wp:effectExtent l="0" t="0" r="0" b="4445"/>
                      <wp:wrapNone/>
                      <wp:docPr id="59" name="Rectangl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EDDF7A" w14:textId="77777777" w:rsidR="00680593" w:rsidRPr="00320381" w:rsidRDefault="00680593" w:rsidP="00BC07D7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May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9CA38" id="Rectangle 563" o:spid="_x0000_s1037" style="position:absolute;margin-left:46.2pt;margin-top:6.6pt;width:41.85pt;height:23.2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" stroked="f">
                      <v:textbox>
                        <w:txbxContent>
                          <w:p w14:paraId="4AEDDF7A" w14:textId="77777777" w:rsidR="00680593" w:rsidRPr="00320381" w:rsidRDefault="00680593" w:rsidP="00BC07D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May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3BB48482" wp14:editId="174C3357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63500</wp:posOffset>
                      </wp:positionV>
                      <wp:extent cx="307975" cy="247650"/>
                      <wp:effectExtent l="25400" t="27940" r="38100" b="48260"/>
                      <wp:wrapNone/>
                      <wp:docPr id="43" name="AutoShap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8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3779D" id="AutoShape 565" o:spid="_x0000_s1026" style="position:absolute;margin-left:4.8pt;margin-top:5pt;width:24.25pt;height:19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" fillcolor="green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w:t xml:space="preserve"> </w:t>
            </w:r>
          </w:p>
          <w:p w14:paraId="420188A4" w14:textId="77777777" w:rsidR="00336EAA" w:rsidRPr="00320381" w:rsidRDefault="00336EAA" w:rsidP="00BC07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E3C8C1" w14:textId="77777777" w:rsidR="00C943F1" w:rsidRPr="00320381" w:rsidRDefault="00C943F1" w:rsidP="00BC07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997165" w14:textId="77777777" w:rsidR="00C943F1" w:rsidRPr="00320381" w:rsidRDefault="00C943F1" w:rsidP="00BC07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615A485A" wp14:editId="5F9683ED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33655</wp:posOffset>
                      </wp:positionV>
                      <wp:extent cx="499110" cy="295275"/>
                      <wp:effectExtent l="0" t="0" r="0" b="2540"/>
                      <wp:wrapNone/>
                      <wp:docPr id="46" name="Rectangle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11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7C2010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June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A485A" id="Rectangle 564" o:spid="_x0000_s1038" style="position:absolute;margin-left:47.8pt;margin-top:2.65pt;width:39.3pt;height:23.2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" stroked="f">
                      <v:textbox>
                        <w:txbxContent>
                          <w:p w14:paraId="687C2010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June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2C501622" wp14:editId="176DD392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20320</wp:posOffset>
                      </wp:positionV>
                      <wp:extent cx="307975" cy="247650"/>
                      <wp:effectExtent l="23495" t="22860" r="40005" b="53340"/>
                      <wp:wrapNone/>
                      <wp:docPr id="45" name="AutoShape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>
                                  <a:lumMod val="75000"/>
                                  <a:lumOff val="0"/>
                                </a:srgb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E5CCF" id="AutoShape 566" o:spid="_x0000_s1026" style="position:absolute;margin-left:4.8pt;margin-top:1.6pt;width:24.25pt;height:19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" fillcolor="#e46c0a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A0355D" w14:textId="77777777" w:rsidR="00336EAA" w:rsidRPr="00320381" w:rsidRDefault="00336EA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EE56AB2" w14:textId="77777777" w:rsidR="00AE1D12" w:rsidRPr="00320381" w:rsidRDefault="00AE1D12" w:rsidP="00AE1D12">
      <w:pPr>
        <w:rPr>
          <w:rFonts w:ascii="Arial" w:hAnsi="Arial" w:cs="Arial"/>
          <w:b/>
        </w:rPr>
      </w:pPr>
    </w:p>
    <w:tbl>
      <w:tblPr>
        <w:tblW w:w="14310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0"/>
        <w:gridCol w:w="2585"/>
        <w:gridCol w:w="2790"/>
        <w:gridCol w:w="2700"/>
        <w:gridCol w:w="2880"/>
        <w:gridCol w:w="2855"/>
        <w:gridCol w:w="250"/>
      </w:tblGrid>
      <w:tr w:rsidR="00AE1D12" w:rsidRPr="00320381" w14:paraId="7A5DF597" w14:textId="77777777" w:rsidTr="00AD4DC9">
        <w:trPr>
          <w:cantSplit/>
          <w:trHeight w:hRule="exact" w:val="605"/>
          <w:jc w:val="center"/>
        </w:trPr>
        <w:tc>
          <w:tcPr>
            <w:tcW w:w="14310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123AF1E1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May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43D70AF1" w14:textId="77777777" w:rsidTr="00AD4DC9">
        <w:trPr>
          <w:cantSplit/>
          <w:trHeight w:hRule="exact" w:val="259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1A38C2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A4590F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9D6F573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693181E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410FA7B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A663ABE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EE860D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592FCC5B" w14:textId="77777777" w:rsidTr="00BB0C08">
        <w:trPr>
          <w:cantSplit/>
          <w:trHeight w:hRule="exact" w:val="1646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CB914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91F0F8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B5A4ADF" wp14:editId="01F74E1E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135890</wp:posOffset>
                      </wp:positionV>
                      <wp:extent cx="581025" cy="295275"/>
                      <wp:effectExtent l="0" t="3810" r="0" b="0"/>
                      <wp:wrapNone/>
                      <wp:docPr id="40" name="Rectangl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7A2929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June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A4ADF" id="Rectangle 567" o:spid="_x0000_s1039" style="position:absolute;margin-left:53.15pt;margin-top:10.7pt;width:45.75pt;height:23.2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" stroked="f">
                      <v:textbox>
                        <w:txbxContent>
                          <w:p w14:paraId="447A2929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June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077C872E" wp14:editId="4F5A9E9E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122555</wp:posOffset>
                      </wp:positionV>
                      <wp:extent cx="307975" cy="247650"/>
                      <wp:effectExtent l="20955" t="22860" r="33020" b="53340"/>
                      <wp:wrapNone/>
                      <wp:docPr id="39" name="AutoShap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B1EE2B" id="AutoShape 569" o:spid="_x0000_s1026" style="position:absolute;margin-left:8.15pt;margin-top:9.65pt;width:24.25pt;height:19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" fillcolor="#e36c0a [2409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68D6243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3784A7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6283F8FD" wp14:editId="7BF3FE83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352425</wp:posOffset>
                      </wp:positionV>
                      <wp:extent cx="514350" cy="295275"/>
                      <wp:effectExtent l="0" t="3810" r="0" b="0"/>
                      <wp:wrapNone/>
                      <wp:docPr id="42" name="Rectangle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BE6047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July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3F8FD" id="Rectangle 568" o:spid="_x0000_s1040" style="position:absolute;margin-left:52.25pt;margin-top:27.75pt;width:40.5pt;height:23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" stroked="f">
                      <v:textbox>
                        <w:txbxContent>
                          <w:p w14:paraId="4FBE6047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July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5A77EA6A" wp14:editId="4568C40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360045</wp:posOffset>
                      </wp:positionV>
                      <wp:extent cx="307975" cy="247650"/>
                      <wp:effectExtent l="20955" t="22860" r="33020" b="53340"/>
                      <wp:wrapNone/>
                      <wp:docPr id="41" name="AutoShap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9CA6EB" id="AutoShape 570" o:spid="_x0000_s1026" style="position:absolute;margin-left:8.75pt;margin-top:28.35pt;width:24.25pt;height:19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" fillcolor="#365f91 [2404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E8E97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8522CC4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8C1233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A314CE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6E61FA5A" w14:textId="77777777" w:rsidR="00C943F1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FCE2E8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63DBD72B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30-Day Outage due</w:t>
            </w:r>
          </w:p>
          <w:p w14:paraId="03DA7C9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E98863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6D22234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51AFD7B8" w14:textId="77777777" w:rsidR="002E60DE" w:rsidRPr="00320381" w:rsidRDefault="002E60DE" w:rsidP="00AD4DC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61F39CF6" w14:textId="77777777" w:rsidR="00AE1D12" w:rsidRPr="00320381" w:rsidRDefault="00AE1D12" w:rsidP="009808BC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59D97184" w14:textId="77777777" w:rsidR="00D06690" w:rsidRPr="00320381" w:rsidRDefault="00D06690" w:rsidP="009808BC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05E4C13A" w14:textId="77777777" w:rsidR="00D06690" w:rsidRPr="00320381" w:rsidRDefault="00D06690" w:rsidP="009808B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D5939B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238C6A5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5CD94F72" w14:textId="77777777" w:rsidR="002E60DE" w:rsidRPr="00320381" w:rsidRDefault="002E60DE" w:rsidP="002E60DE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17C9A434" w14:textId="77777777" w:rsidR="0092291A" w:rsidRPr="00320381" w:rsidRDefault="0092291A" w:rsidP="0092291A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2DAD25ED" w14:textId="77777777" w:rsidR="002E60DE" w:rsidRPr="00320381" w:rsidRDefault="002E60DE" w:rsidP="002E60DE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694B010" w14:textId="77777777" w:rsidR="00AE1D12" w:rsidRPr="00320381" w:rsidRDefault="00AE1D12" w:rsidP="0092291A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33542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614B5EB3" w14:textId="77777777" w:rsidTr="00AD4DC9">
        <w:trPr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BFB2D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3C147A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1DEA85A2" w14:textId="77777777" w:rsidR="00DB3A19" w:rsidRPr="00320381" w:rsidRDefault="00DB3A19" w:rsidP="00DB3A1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49154E40" w14:textId="77777777" w:rsidR="00AE1D12" w:rsidRPr="00320381" w:rsidRDefault="002465B7" w:rsidP="00AD4DC9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List of outages post by 12P</w:t>
            </w:r>
          </w:p>
          <w:p w14:paraId="5167C225" w14:textId="77777777" w:rsidR="0092291A" w:rsidRPr="00320381" w:rsidRDefault="0092291A" w:rsidP="0092291A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148FD79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4D8C25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530669AA" w14:textId="77777777" w:rsidR="004A1CFD" w:rsidRPr="00320381" w:rsidRDefault="004A1CFD" w:rsidP="00D0669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38109346" w14:textId="77777777" w:rsidR="00C44AE5" w:rsidRPr="00320381" w:rsidRDefault="00C44AE5" w:rsidP="00D0669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6EEEA936" w14:textId="77777777" w:rsidR="00AA0DDF" w:rsidRPr="00320381" w:rsidRDefault="00AA0DDF" w:rsidP="00D0669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4DE7314" w14:textId="77777777" w:rsidR="00D06690" w:rsidRPr="00320381" w:rsidRDefault="00D06690" w:rsidP="00D0669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Hist Load Wind Opens 1A</w:t>
            </w:r>
          </w:p>
          <w:p w14:paraId="74F1A6D8" w14:textId="77777777" w:rsidR="00DB3A19" w:rsidRPr="00320381" w:rsidRDefault="00D06690" w:rsidP="00D06690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Hist Load Wind Closes 5P</w:t>
            </w:r>
          </w:p>
          <w:p w14:paraId="759AB1D7" w14:textId="77777777" w:rsidR="00AE1D12" w:rsidRPr="00320381" w:rsidRDefault="00AE1D12" w:rsidP="00DB3A1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A56B3B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470FA674" w14:textId="77777777" w:rsidR="002465B7" w:rsidRPr="00320381" w:rsidRDefault="002465B7" w:rsidP="00AA0DDF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3E7178D2" w14:textId="77777777" w:rsidR="00D06690" w:rsidRPr="00320381" w:rsidRDefault="00D06690" w:rsidP="00DB3A1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234F179" w14:textId="77777777" w:rsidR="004C7F07" w:rsidRPr="00320381" w:rsidRDefault="004C7F07" w:rsidP="00DB3A1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642078FC" w14:textId="77777777" w:rsidR="004C7F07" w:rsidRPr="00320381" w:rsidRDefault="004C7F07" w:rsidP="00DB3A1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CCE4712" w14:textId="77777777" w:rsidR="00D06690" w:rsidRPr="00320381" w:rsidRDefault="00D06690" w:rsidP="00DB3A1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Jul </w:t>
            </w:r>
            <w:proofErr w:type="spellStart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 Load Wind Opens 1A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894A1E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4DED2CCD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1EDC8E64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Incr. Update by 5P</w:t>
            </w:r>
          </w:p>
          <w:p w14:paraId="0E4F449C" w14:textId="77777777" w:rsidR="00C44AE5" w:rsidRPr="00320381" w:rsidRDefault="00C44AE5" w:rsidP="00DB3A1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1207C395" w14:textId="77777777" w:rsidR="007468AA" w:rsidRPr="00320381" w:rsidRDefault="00C44AE5" w:rsidP="00DB3A1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Post July Source/Sink List</w:t>
            </w:r>
          </w:p>
          <w:p w14:paraId="4EE6D35D" w14:textId="77777777" w:rsidR="007468AA" w:rsidRPr="00320381" w:rsidRDefault="00D06690" w:rsidP="00DB3A1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Jul </w:t>
            </w:r>
            <w:proofErr w:type="spellStart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 xml:space="preserve"> Load Wind Closes 5P</w:t>
            </w: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478562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AD4B7F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DA2AE37" w14:textId="77777777" w:rsidR="00DB3A19" w:rsidRPr="00320381" w:rsidRDefault="00DB3A19" w:rsidP="00DB3A1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350236E4" w14:textId="77777777" w:rsidR="004A1CFD" w:rsidRPr="00320381" w:rsidRDefault="004A1CFD" w:rsidP="0092291A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3100AA89" w14:textId="77777777" w:rsidR="00816005" w:rsidRPr="00320381" w:rsidRDefault="00816005" w:rsidP="0092291A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019B1E3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6E2F2A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3B83E63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244A8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7E89313E" w14:textId="77777777" w:rsidTr="00AD4DC9">
        <w:trPr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7CF47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A2663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7F5F5231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E124C7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Tier 1 Opens 1A</w:t>
            </w:r>
          </w:p>
          <w:p w14:paraId="064CAD41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Tier 1 Closes 5P</w:t>
            </w:r>
          </w:p>
          <w:p w14:paraId="469F4A9D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FE451F" w14:textId="77777777" w:rsidR="00A44C78" w:rsidRPr="00320381" w:rsidRDefault="00A44C78" w:rsidP="00A44C78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20AE992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36D777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03F4F010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AA44A4" w14:textId="77777777" w:rsidR="00D06690" w:rsidRPr="00320381" w:rsidRDefault="00D06690" w:rsidP="00D0669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D183593" w14:textId="77777777" w:rsidR="00AE1D12" w:rsidRPr="00320381" w:rsidRDefault="00AE1D12" w:rsidP="004A1CFD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CC14C2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74450D7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822C13D" w14:textId="77777777" w:rsidR="00AE1D12" w:rsidRPr="00320381" w:rsidRDefault="004C7F07" w:rsidP="00AA0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Jun Post Tier 1 Results by 5P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5BF264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4A6EA6C4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008F23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Post Set-Aside</w:t>
            </w:r>
          </w:p>
          <w:p w14:paraId="3A7FF4B4" w14:textId="77777777" w:rsidR="00AE1D12" w:rsidRPr="00320381" w:rsidRDefault="004C7F07" w:rsidP="004C7F0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Tier 2 MEQ</w:t>
            </w: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B5FB3" w14:textId="77777777" w:rsidR="00AE1D12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FF34CB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43D2D788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Tier 2 Opens 1A</w:t>
            </w:r>
          </w:p>
          <w:p w14:paraId="0AA34816" w14:textId="77777777" w:rsidR="00D06690" w:rsidRPr="00320381" w:rsidRDefault="004C7F07" w:rsidP="004C7F07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Tier 2 Closes 5P</w:t>
            </w:r>
          </w:p>
          <w:p w14:paraId="35113901" w14:textId="77777777" w:rsidR="00D06690" w:rsidRPr="00320381" w:rsidRDefault="00D06690" w:rsidP="00D06690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0C49A0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154EC82" w14:textId="77777777" w:rsidR="00DB3A19" w:rsidRPr="00320381" w:rsidRDefault="00DB3A19" w:rsidP="00DB3A19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72021077" w14:textId="77777777" w:rsidR="00AE1D12" w:rsidRPr="00320381" w:rsidRDefault="00AE1D12" w:rsidP="00DB3A1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3E8BE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54461147" w14:textId="77777777" w:rsidTr="00AD4DC9">
        <w:trPr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33170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082D8E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BC886B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6E4E422" w14:textId="77777777" w:rsidR="004C7F07" w:rsidRPr="00320381" w:rsidRDefault="004C7F07" w:rsidP="00AA0DDF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4610DB65" w14:textId="77777777" w:rsidR="00AA0DDF" w:rsidRPr="00320381" w:rsidRDefault="002465B7" w:rsidP="00AA0DDF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UDCs submit LM data by 12P</w:t>
            </w:r>
          </w:p>
          <w:p w14:paraId="0FBD9307" w14:textId="77777777" w:rsidR="00E11753" w:rsidRPr="00320381" w:rsidRDefault="00E11753" w:rsidP="00E11753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6BE2524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A3DFB8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64CA899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90DF193" w14:textId="77777777" w:rsidR="00DB3A19" w:rsidRPr="00320381" w:rsidRDefault="00DB3A19" w:rsidP="00DB3A1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36F96E51" w14:textId="77777777" w:rsidR="004C7F07" w:rsidRPr="00320381" w:rsidRDefault="004C7F07" w:rsidP="004C7F07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Post Tier 2 Results by 5P</w:t>
            </w:r>
          </w:p>
          <w:p w14:paraId="1A09F212" w14:textId="77777777" w:rsidR="00E11753" w:rsidRPr="00320381" w:rsidRDefault="00E11753" w:rsidP="00E1175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A984B73" w14:textId="77777777" w:rsidR="00E11753" w:rsidRPr="00320381" w:rsidRDefault="00E11753" w:rsidP="00E11753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0F932304" w14:textId="77777777" w:rsidR="00DB3A19" w:rsidRPr="00320381" w:rsidRDefault="00DB3A1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AB318B0" w14:textId="77777777" w:rsidR="00AE1D12" w:rsidRPr="00320381" w:rsidRDefault="00AE1D12" w:rsidP="00A44C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C6CF4F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5D0BEC7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D7B076B" w14:textId="77777777" w:rsidR="00A44C78" w:rsidRPr="00320381" w:rsidRDefault="00A44C78" w:rsidP="00DB3A1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63D84F36" w14:textId="77777777" w:rsidR="00A44C78" w:rsidRPr="00320381" w:rsidRDefault="00A44C78" w:rsidP="00D0669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63C56C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1A99B54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5CC0DC8" w14:textId="77777777" w:rsidR="002E60DE" w:rsidRPr="00320381" w:rsidRDefault="002E60D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03972D8" w14:textId="77777777" w:rsidR="00A44C78" w:rsidRPr="00320381" w:rsidRDefault="004C7F07" w:rsidP="00AD4DC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Jun Auction Opens 1A</w:t>
            </w:r>
          </w:p>
          <w:p w14:paraId="46F7A35B" w14:textId="77777777" w:rsidR="00AE1D12" w:rsidRPr="00320381" w:rsidRDefault="00AE1D12" w:rsidP="00A44C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42C090" w14:textId="77777777" w:rsidR="00AE1D12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CE21A6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91A81FB" w14:textId="77777777" w:rsidR="002E60DE" w:rsidRPr="00320381" w:rsidRDefault="002E60DE" w:rsidP="00AD4DC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68F9615C" w14:textId="77777777" w:rsidR="004C7F07" w:rsidRPr="00320381" w:rsidRDefault="004C7F07" w:rsidP="004C7F07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  <w:t>Jun Auction Closes 5P</w:t>
            </w:r>
          </w:p>
          <w:p w14:paraId="4218E4D5" w14:textId="77777777" w:rsidR="00D06690" w:rsidRPr="00320381" w:rsidRDefault="00D06690" w:rsidP="00DB3A1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500F941F" w14:textId="77777777" w:rsidR="00AE1D12" w:rsidRPr="00320381" w:rsidRDefault="00AE1D12" w:rsidP="002465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00B253D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9600CE" w:rsidRPr="00320381" w14:paraId="73C0CEA1" w14:textId="77777777" w:rsidTr="00AD4DC9">
        <w:trPr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11ABE9" w14:textId="77777777" w:rsidR="009600CE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FCC3CB" w14:textId="77777777" w:rsidR="009600CE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12EFF46D" w14:textId="77777777" w:rsidR="00E11753" w:rsidRPr="00320381" w:rsidRDefault="00E1175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A80BD7C" w14:textId="77777777" w:rsidR="00E11753" w:rsidRPr="00320381" w:rsidRDefault="00E11753" w:rsidP="00E11753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57F20740" w14:textId="77777777" w:rsidR="00E11753" w:rsidRPr="00320381" w:rsidRDefault="00E11753" w:rsidP="00E11753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(Memorial Day)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0D0DD8" w14:textId="77777777" w:rsidR="009600CE" w:rsidRPr="00320381" w:rsidRDefault="007C58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3ED91161" w14:textId="77777777" w:rsidR="00A44C78" w:rsidRPr="00320381" w:rsidRDefault="00A44C7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87C7E19" w14:textId="77777777" w:rsidR="00A44C78" w:rsidRPr="00320381" w:rsidRDefault="00A44C7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AFE3FFA" w14:textId="77777777" w:rsidR="00D06690" w:rsidRPr="00320381" w:rsidRDefault="00D0669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6E92AD2" w14:textId="77777777" w:rsidR="002465B7" w:rsidRPr="00320381" w:rsidRDefault="002465B7" w:rsidP="002465B7">
            <w:pPr>
              <w:pStyle w:val="Dates"/>
              <w:rPr>
                <w:rFonts w:ascii="Arial" w:hAnsi="Arial"/>
                <w:b/>
                <w:strike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trike/>
                <w:color w:val="244061" w:themeColor="accent1" w:themeShade="80"/>
                <w:sz w:val="18"/>
                <w:szCs w:val="18"/>
                <w:highlight w:val="yellow"/>
              </w:rPr>
              <w:t>Jul Post CRR FNM by 5P</w:t>
            </w:r>
          </w:p>
          <w:p w14:paraId="0A1C7B55" w14:textId="77777777" w:rsidR="002465B7" w:rsidRPr="00320381" w:rsidRDefault="002465B7" w:rsidP="002465B7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Jul Post MEQ</w:t>
            </w:r>
          </w:p>
          <w:p w14:paraId="01B41279" w14:textId="77777777" w:rsidR="00A44C78" w:rsidRPr="00320381" w:rsidRDefault="00A44C78" w:rsidP="00A44C78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354DF9" w14:textId="77777777" w:rsidR="009600CE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3BFD3522" w14:textId="77777777" w:rsidR="00D06690" w:rsidRPr="00320381" w:rsidRDefault="00D0669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BEC2480" w14:textId="77777777" w:rsidR="00D06690" w:rsidRPr="00320381" w:rsidRDefault="004C7F0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  <w:t>Jun Auction results post by 5P</w:t>
            </w:r>
          </w:p>
          <w:p w14:paraId="2D4149D2" w14:textId="77777777" w:rsidR="00D06690" w:rsidRPr="00320381" w:rsidRDefault="00D0669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CB9D8ED" w14:textId="77777777" w:rsidR="00D06690" w:rsidRPr="00320381" w:rsidRDefault="00D0669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C3DB8E" w14:textId="77777777" w:rsidR="009600CE" w:rsidRPr="00320381" w:rsidRDefault="007C58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34CAC029" w14:textId="77777777" w:rsidR="00900772" w:rsidRPr="00320381" w:rsidRDefault="0090077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13ABC1C" w14:textId="77777777" w:rsidR="00900772" w:rsidRPr="00320381" w:rsidRDefault="0090077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54F687F" w14:textId="77777777" w:rsidR="00900772" w:rsidRPr="00320381" w:rsidRDefault="0090077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68A04F" w14:textId="77777777" w:rsidR="00A8593A" w:rsidRPr="00320381" w:rsidRDefault="00A8593A" w:rsidP="00A8593A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  <w:highlight w:val="yellow"/>
              </w:rPr>
              <w:t>Jul Post CRR FNM by 5P - Revised</w:t>
            </w:r>
          </w:p>
          <w:p w14:paraId="32DADE2D" w14:textId="77777777" w:rsidR="00900772" w:rsidRPr="00320381" w:rsidRDefault="0090077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8A3858" w14:textId="77777777" w:rsidR="009600CE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31   </w:t>
            </w:r>
          </w:p>
          <w:p w14:paraId="7EA05331" w14:textId="77777777" w:rsidR="00860D13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7A48D16" w14:textId="77777777" w:rsidR="00860D13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EC582CC" w14:textId="77777777" w:rsidR="00860D13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30-Day Outage due by 5P</w:t>
            </w:r>
          </w:p>
        </w:tc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6A37A4F9" w14:textId="77777777" w:rsidR="009600CE" w:rsidRPr="00320381" w:rsidRDefault="009600C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6C3DF17" w14:textId="77777777" w:rsidR="00AE1D12" w:rsidRPr="00320381" w:rsidRDefault="00AE1D12" w:rsidP="00AE1D12">
      <w:pPr>
        <w:rPr>
          <w:rFonts w:ascii="Arial" w:hAnsi="Arial" w:cs="Arial"/>
          <w:b/>
        </w:rPr>
      </w:pPr>
    </w:p>
    <w:tbl>
      <w:tblPr>
        <w:tblW w:w="14310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0"/>
        <w:gridCol w:w="2563"/>
        <w:gridCol w:w="22"/>
        <w:gridCol w:w="2768"/>
        <w:gridCol w:w="22"/>
        <w:gridCol w:w="2565"/>
        <w:gridCol w:w="113"/>
        <w:gridCol w:w="22"/>
        <w:gridCol w:w="2858"/>
        <w:gridCol w:w="22"/>
        <w:gridCol w:w="2810"/>
        <w:gridCol w:w="25"/>
        <w:gridCol w:w="20"/>
        <w:gridCol w:w="205"/>
        <w:gridCol w:w="45"/>
      </w:tblGrid>
      <w:tr w:rsidR="00AE1D12" w:rsidRPr="00320381" w14:paraId="653C9F49" w14:textId="77777777" w:rsidTr="003E25E9">
        <w:trPr>
          <w:cantSplit/>
          <w:trHeight w:hRule="exact" w:val="605"/>
          <w:jc w:val="center"/>
        </w:trPr>
        <w:tc>
          <w:tcPr>
            <w:tcW w:w="14310" w:type="dxa"/>
            <w:gridSpan w:val="1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63523EB5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June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2A16F793" w14:textId="77777777" w:rsidTr="003E25E9">
        <w:trPr>
          <w:cantSplit/>
          <w:trHeight w:hRule="exact" w:val="259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1B7A52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D48EAF7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16AFF57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56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0D27EE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3015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65A422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FA87F6C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E2D4758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33943E86" w14:textId="77777777" w:rsidTr="003E25E9">
        <w:trPr>
          <w:cantSplit/>
          <w:trHeight w:hRule="exact" w:val="150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249EF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F24389" w14:textId="77777777" w:rsidR="00AE1D12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5F35A42C" wp14:editId="27E82572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121920</wp:posOffset>
                      </wp:positionV>
                      <wp:extent cx="307975" cy="247650"/>
                      <wp:effectExtent l="25400" t="27940" r="38100" b="48260"/>
                      <wp:wrapNone/>
                      <wp:docPr id="35" name="AutoShape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206D2C" id="AutoShape 573" o:spid="_x0000_s1026" style="position:absolute;margin-left:8.2pt;margin-top:9.6pt;width:24.25pt;height:19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" fillcolor="#365f91 [2404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0215E39F" w14:textId="77777777" w:rsidR="00AE1D12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FF14AC0" wp14:editId="36CD7467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15240</wp:posOffset>
                      </wp:positionV>
                      <wp:extent cx="647700" cy="295275"/>
                      <wp:effectExtent l="0" t="0" r="2540" b="0"/>
                      <wp:wrapNone/>
                      <wp:docPr id="36" name="Rectangle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6FAEB7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July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14AC0" id="Rectangle 571" o:spid="_x0000_s1041" style="position:absolute;margin-left:49.35pt;margin-top:1.2pt;width:51pt;height:23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" stroked="f">
                      <v:textbox>
                        <w:txbxContent>
                          <w:p w14:paraId="376FAEB7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July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CA0030" w14:textId="77777777" w:rsidR="00AE1D12" w:rsidRPr="00320381" w:rsidRDefault="00C943F1" w:rsidP="00AD4DC9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2F7664B" wp14:editId="681BFAAC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281305</wp:posOffset>
                      </wp:positionV>
                      <wp:extent cx="742950" cy="295275"/>
                      <wp:effectExtent l="0" t="0" r="2540" b="635"/>
                      <wp:wrapNone/>
                      <wp:docPr id="38" name="Rectangle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F3AB15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7664B" id="Rectangle 572" o:spid="_x0000_s1042" style="position:absolute;left:0;text-align:left;margin-left:45.45pt;margin-top:22.15pt;width:58.5pt;height:23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" stroked="f">
                      <v:textbox>
                        <w:txbxContent>
                          <w:p w14:paraId="3EF3AB15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August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146C97DE" wp14:editId="250AE209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273685</wp:posOffset>
                      </wp:positionV>
                      <wp:extent cx="307975" cy="247650"/>
                      <wp:effectExtent l="25400" t="27940" r="38100" b="48260"/>
                      <wp:wrapNone/>
                      <wp:docPr id="37" name="AutoShape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D2E20E" id="AutoShape 574" o:spid="_x0000_s1026" style="position:absolute;margin-left:8.95pt;margin-top:21.55pt;width:24.25pt;height:19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" fillcolor="#548dd4 [1951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75F87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CA0BEE" w14:textId="77777777" w:rsidR="00AE1D12" w:rsidRPr="00320381" w:rsidRDefault="00AE1D12" w:rsidP="00C943F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38785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F6E458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6E194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ECD369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61B387A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3F6730B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C48E4E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19E6C6B9" w14:textId="77777777" w:rsidTr="003E25E9">
        <w:trPr>
          <w:cantSplit/>
          <w:trHeight w:hRule="exact" w:val="1817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2F5BA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DB8EEE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6A06E69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25C966E2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3A7CA3C6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AA3BB32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65145F4" w14:textId="77777777" w:rsidR="00AE1D12" w:rsidRPr="00320381" w:rsidRDefault="00AE1D12" w:rsidP="00E0663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F584D9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13F63F3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8E303C7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6814E659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4D5C43F" w14:textId="77777777" w:rsidR="002465B7" w:rsidRPr="00320381" w:rsidRDefault="002465B7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7D6452F" w14:textId="77777777" w:rsidR="00E06632" w:rsidRPr="00320381" w:rsidRDefault="00E06632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Hist Load Wind Opens 1A</w:t>
            </w:r>
          </w:p>
          <w:p w14:paraId="1228DA91" w14:textId="77777777" w:rsidR="00E06632" w:rsidRPr="00320381" w:rsidRDefault="00E06632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Hist Load Wind Closes 5P</w:t>
            </w:r>
          </w:p>
          <w:p w14:paraId="4455B2E2" w14:textId="77777777" w:rsidR="00AE1D12" w:rsidRPr="00320381" w:rsidRDefault="00AE1D12" w:rsidP="00E0663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BC6983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25287F2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1DA3270E" w14:textId="77777777" w:rsidR="002465B7" w:rsidRPr="00320381" w:rsidRDefault="002465B7" w:rsidP="002465B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List of outages post by 12P</w:t>
            </w:r>
          </w:p>
          <w:p w14:paraId="171E11CA" w14:textId="77777777" w:rsidR="0007190B" w:rsidRPr="00320381" w:rsidRDefault="0007190B" w:rsidP="0007190B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79D33B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4D602AB" w14:textId="77777777" w:rsidR="003E6798" w:rsidRPr="00320381" w:rsidRDefault="003E6798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1313876" w14:textId="77777777" w:rsidR="00E06632" w:rsidRPr="00320381" w:rsidRDefault="00E06632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Aug </w:t>
            </w:r>
            <w:proofErr w:type="spellStart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 Load Wind Opens 1A</w:t>
            </w:r>
          </w:p>
          <w:p w14:paraId="584FAE47" w14:textId="77777777" w:rsidR="00E06632" w:rsidRPr="00320381" w:rsidRDefault="00E0663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DDC878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6E60470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E91FAE2" w14:textId="77777777" w:rsidR="0007190B" w:rsidRPr="00320381" w:rsidRDefault="0007190B" w:rsidP="003E6798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152AF68" w14:textId="77777777" w:rsidR="003E6798" w:rsidRPr="00320381" w:rsidRDefault="003E6798" w:rsidP="0007190B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C1FF3A3" w14:textId="77777777" w:rsidR="0007190B" w:rsidRPr="00320381" w:rsidRDefault="003E6798" w:rsidP="0007190B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Post August Source/Sink List</w:t>
            </w:r>
          </w:p>
          <w:p w14:paraId="10D2794D" w14:textId="77777777" w:rsidR="00AA0DDF" w:rsidRPr="00320381" w:rsidRDefault="00AA0DDF" w:rsidP="0007190B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75844494" w14:textId="77777777" w:rsidR="00E06632" w:rsidRPr="00320381" w:rsidRDefault="00E06632" w:rsidP="0007190B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Aug </w:t>
            </w:r>
            <w:proofErr w:type="spellStart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 Load Window Closes 5P</w:t>
            </w: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47D826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53C29B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018E0FF" w14:textId="77777777" w:rsidR="00AE1D12" w:rsidRPr="00320381" w:rsidRDefault="00AE1D12" w:rsidP="00AA0DD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7C3AC0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31D605E4" w14:textId="77777777" w:rsidTr="003E25E9">
        <w:trPr>
          <w:cantSplit/>
          <w:trHeight w:hRule="exact" w:val="177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6268B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57450F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0E014CD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2ED4EEF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44FA1292" w14:textId="77777777" w:rsidR="00B6055E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Incr. Update by 5P</w:t>
            </w:r>
          </w:p>
          <w:p w14:paraId="48A74C85" w14:textId="77777777" w:rsidR="00AE1D12" w:rsidRPr="00320381" w:rsidRDefault="00AE1D12" w:rsidP="003E6798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52F7038" w14:textId="77777777" w:rsidR="00CB51FB" w:rsidRPr="00320381" w:rsidRDefault="00CB51FB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17F0EF62" w14:textId="77777777" w:rsidR="00974204" w:rsidRPr="00320381" w:rsidRDefault="00974204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111C50AE" w14:textId="77777777" w:rsidR="00AE1D12" w:rsidRPr="00320381" w:rsidRDefault="00AE1D12" w:rsidP="00974204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4FE108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1789DC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B4921F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FA92905" w14:textId="77777777" w:rsidR="00B6055E" w:rsidRPr="00320381" w:rsidRDefault="00B6055E" w:rsidP="00AA0DDF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7977D4F" w14:textId="77777777" w:rsidR="00974204" w:rsidRPr="00320381" w:rsidRDefault="00974204" w:rsidP="00E066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AF0707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4AAD94BF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0305150" w14:textId="77777777" w:rsidR="00E06632" w:rsidRPr="00320381" w:rsidRDefault="00E0663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8AC0915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Tier 1 Opens 1A</w:t>
            </w:r>
          </w:p>
          <w:p w14:paraId="5AE54C1C" w14:textId="77777777" w:rsidR="003E6798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Tier 1 Closes 5P</w:t>
            </w:r>
          </w:p>
          <w:p w14:paraId="29A5C276" w14:textId="77777777" w:rsidR="00E06632" w:rsidRPr="00320381" w:rsidRDefault="00E06632" w:rsidP="003E67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21FF1C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4E44B1A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3C5F733C" w14:textId="77777777" w:rsidR="003E6798" w:rsidRPr="00320381" w:rsidRDefault="003E6798" w:rsidP="003E6798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34D4A767" w14:textId="77777777" w:rsidR="003E6798" w:rsidRPr="00320381" w:rsidRDefault="003E6798" w:rsidP="003E679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D26F5C1" w14:textId="77777777" w:rsidR="00AE1D12" w:rsidRPr="00320381" w:rsidRDefault="00AE1D12" w:rsidP="003E6798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ED710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07D548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431FD4F2" w14:textId="77777777" w:rsidR="0092291A" w:rsidRPr="00320381" w:rsidRDefault="0092291A" w:rsidP="00AD4DC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373919F6" w14:textId="77777777" w:rsidR="00542949" w:rsidRPr="00320381" w:rsidRDefault="00542949" w:rsidP="00AD4DC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Jul Post Tier 1 Results by 5P</w:t>
            </w:r>
          </w:p>
          <w:p w14:paraId="24A5C83D" w14:textId="77777777" w:rsidR="00974204" w:rsidRPr="00320381" w:rsidRDefault="00974204" w:rsidP="00974204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</w:p>
          <w:p w14:paraId="06FF85C9" w14:textId="77777777" w:rsidR="00AE1D12" w:rsidRPr="00320381" w:rsidRDefault="00AE1D12" w:rsidP="009742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BC1749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47B6F03D" w14:textId="77777777" w:rsidTr="003E25E9">
        <w:trPr>
          <w:cantSplit/>
          <w:trHeight w:hRule="exact" w:val="1610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ACC26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AB1407" w14:textId="77777777" w:rsidR="00AE1D12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4E2C414F" w14:textId="77777777" w:rsidR="00CB51FB" w:rsidRPr="00320381" w:rsidRDefault="00CB51FB" w:rsidP="00CB51FB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12D25BB4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Post Set-Aside</w:t>
            </w:r>
          </w:p>
          <w:p w14:paraId="2B14C05D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Tier 2 MEQ</w:t>
            </w:r>
          </w:p>
          <w:p w14:paraId="56247D8F" w14:textId="77777777" w:rsidR="00A55901" w:rsidRPr="00320381" w:rsidRDefault="00A55901" w:rsidP="00A55901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50F1C59E" w14:textId="77777777" w:rsidR="00AE1D12" w:rsidRPr="00320381" w:rsidRDefault="00AE1D12" w:rsidP="00A5590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37231A" w14:textId="77777777" w:rsidR="00AE1D12" w:rsidRPr="00320381" w:rsidRDefault="00C06F1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6C4A7B1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06097EB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Tier 2 Opens 1A</w:t>
            </w:r>
          </w:p>
          <w:p w14:paraId="14B0CA58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Tier 2 Closes 5P</w:t>
            </w:r>
          </w:p>
          <w:p w14:paraId="5D4F5FBF" w14:textId="77777777" w:rsidR="00AE1D12" w:rsidRPr="00320381" w:rsidRDefault="00AE1D12" w:rsidP="00CB51FB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918F90F" w14:textId="77777777" w:rsidR="003E6798" w:rsidRPr="00320381" w:rsidRDefault="003E6798" w:rsidP="00CB51FB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179C39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4AD1268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54BED6A3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383D18C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EBB9BF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6041A41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5141AA33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Post Tier 2 Results by 5P</w:t>
            </w:r>
          </w:p>
          <w:p w14:paraId="5F2B532C" w14:textId="77777777" w:rsidR="00542949" w:rsidRPr="00320381" w:rsidRDefault="00542949" w:rsidP="0054294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1C22A75D" w14:textId="77777777" w:rsidR="00542949" w:rsidRPr="00320381" w:rsidRDefault="00542949" w:rsidP="0054294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Jul UDCs submit LM data by 12P</w:t>
            </w:r>
          </w:p>
          <w:p w14:paraId="787B4F3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2D9B9055" w14:textId="77777777" w:rsidR="00AE1D12" w:rsidRPr="00320381" w:rsidRDefault="00AE1D12" w:rsidP="003E6798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  <w:p w14:paraId="43FCD722" w14:textId="77777777" w:rsidR="003E6798" w:rsidRPr="00320381" w:rsidRDefault="003E6798" w:rsidP="003E6798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5D60D6A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FCD821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A045304" w14:textId="77777777" w:rsidR="0092291A" w:rsidRPr="00320381" w:rsidRDefault="0092291A" w:rsidP="00AD4DC9">
            <w:pPr>
              <w:rPr>
                <w:rFonts w:ascii="Arial" w:hAnsi="Arial" w:cs="Arial"/>
                <w:b/>
                <w:color w:val="403152" w:themeColor="accent4" w:themeShade="80"/>
                <w:sz w:val="18"/>
                <w:szCs w:val="18"/>
              </w:rPr>
            </w:pPr>
          </w:p>
          <w:p w14:paraId="72F1B62A" w14:textId="77777777" w:rsidR="00AE1D12" w:rsidRPr="00320381" w:rsidRDefault="00AE1D12" w:rsidP="00AA0DD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3DE650CF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C5017" w:rsidRPr="00320381" w14:paraId="3F085852" w14:textId="77777777" w:rsidTr="003E25E9">
        <w:trPr>
          <w:cantSplit/>
          <w:trHeight w:hRule="exact" w:val="1610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2B223C" w14:textId="77777777" w:rsidR="006C5017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CD3BFA" w14:textId="77777777" w:rsidR="006C5017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5982BA0A" w14:textId="77777777" w:rsidR="006C5017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727F1C5" w14:textId="77777777" w:rsidR="00AA0DDF" w:rsidRPr="00320381" w:rsidRDefault="00542949" w:rsidP="00AA0DDF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Jul Auction Opens 1A</w:t>
            </w:r>
          </w:p>
          <w:p w14:paraId="2272C7C5" w14:textId="77777777" w:rsidR="00CB51FB" w:rsidRPr="00320381" w:rsidRDefault="00CB51FB" w:rsidP="006C501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86682B2" w14:textId="77777777" w:rsidR="00B6055E" w:rsidRPr="00320381" w:rsidRDefault="00B6055E" w:rsidP="006C501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7FB0ADFE" w14:textId="77777777" w:rsidR="006C5017" w:rsidRPr="00320381" w:rsidRDefault="006C5017" w:rsidP="003E67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0FE67B" w14:textId="77777777" w:rsidR="006C5017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5509C43D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BA43E7" w14:textId="77777777" w:rsidR="003E6798" w:rsidRPr="00320381" w:rsidRDefault="00542949" w:rsidP="003E6798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Jul Auction Closes 5P</w:t>
            </w:r>
          </w:p>
          <w:p w14:paraId="6ECBFCC3" w14:textId="77777777" w:rsidR="00B6055E" w:rsidRPr="00320381" w:rsidRDefault="00B6055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2ACAAD2" w14:textId="77777777" w:rsidR="003E6798" w:rsidRPr="00320381" w:rsidRDefault="00AA0DDF" w:rsidP="003E6798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Aug Post CRR FNM by 5P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21F602" w14:textId="77777777" w:rsidR="006C5017" w:rsidRPr="00320381" w:rsidRDefault="006C5017" w:rsidP="00C943F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12E77BA7" w14:textId="77777777" w:rsidR="003E6798" w:rsidRPr="00320381" w:rsidRDefault="003E6798" w:rsidP="00C943F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57F6FBD" w14:textId="77777777" w:rsidR="00AA0DDF" w:rsidRPr="00320381" w:rsidRDefault="00AA0DDF" w:rsidP="00C943F1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4EE76BC" w14:textId="77777777" w:rsidR="002465B7" w:rsidRPr="00320381" w:rsidRDefault="002465B7" w:rsidP="00C943F1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B4DD24E" w14:textId="77777777" w:rsidR="003E6798" w:rsidRPr="00320381" w:rsidRDefault="003E6798" w:rsidP="0054294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389C32B" w14:textId="77777777" w:rsidR="006C5017" w:rsidRPr="00320381" w:rsidRDefault="00C943F1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27111161" w14:textId="77777777" w:rsidR="002465B7" w:rsidRPr="00320381" w:rsidRDefault="002465B7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4D47806" w14:textId="77777777" w:rsidR="002465B7" w:rsidRPr="00320381" w:rsidRDefault="002465B7" w:rsidP="002465B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  <w:t>Jul Auction results post by 5P</w:t>
            </w:r>
          </w:p>
          <w:p w14:paraId="760D6A73" w14:textId="77777777" w:rsidR="002465B7" w:rsidRPr="00320381" w:rsidRDefault="002465B7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BB9A9AC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Post MEQ</w:t>
            </w:r>
          </w:p>
          <w:p w14:paraId="1CAF1AE8" w14:textId="77777777" w:rsidR="00542949" w:rsidRPr="00320381" w:rsidRDefault="00542949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4A7EDA8" w14:textId="77777777" w:rsidR="006C5017" w:rsidRPr="00320381" w:rsidRDefault="00C06F1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955026D" w14:textId="77777777" w:rsidR="000B11F5" w:rsidRPr="00320381" w:rsidRDefault="000B11F5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0D4AD283" w14:textId="77777777" w:rsidR="000B11F5" w:rsidRPr="00320381" w:rsidRDefault="000B11F5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A7AA6F0" w14:textId="77777777" w:rsidR="009F715F" w:rsidRPr="00320381" w:rsidRDefault="009F715F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E62F345" w14:textId="77777777" w:rsidR="009F715F" w:rsidRPr="00320381" w:rsidRDefault="009F715F" w:rsidP="009F715F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551B6CBD" w14:textId="77777777" w:rsidR="009F715F" w:rsidRPr="00320381" w:rsidRDefault="009F715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1827843A" w14:textId="77777777" w:rsidR="006C5017" w:rsidRPr="00320381" w:rsidRDefault="006C5017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7E62311F" w14:textId="77777777" w:rsidTr="003E25E9">
        <w:trPr>
          <w:gridAfter w:val="1"/>
          <w:wAfter w:w="45" w:type="dxa"/>
          <w:cantSplit/>
          <w:trHeight w:hRule="exact" w:val="605"/>
          <w:jc w:val="center"/>
        </w:trPr>
        <w:tc>
          <w:tcPr>
            <w:tcW w:w="14265" w:type="dxa"/>
            <w:gridSpan w:val="1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3E3124EB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July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4FBA1544" w14:textId="77777777" w:rsidTr="003E25E9">
        <w:trPr>
          <w:gridAfter w:val="1"/>
          <w:wAfter w:w="45" w:type="dxa"/>
          <w:cantSplit/>
          <w:trHeight w:hRule="exact" w:val="259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80365BB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6266F6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B14D5C4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599759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D0FEE52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3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736BA73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9B8E98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4A8E78BC" w14:textId="77777777" w:rsidTr="003E25E9">
        <w:trPr>
          <w:gridAfter w:val="1"/>
          <w:wAfter w:w="45" w:type="dxa"/>
          <w:cantSplit/>
          <w:trHeight w:hRule="exact" w:val="1466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  <w:tcMar>
              <w:top w:w="115" w:type="dxa"/>
              <w:bottom w:w="115" w:type="dxa"/>
            </w:tcMar>
          </w:tcPr>
          <w:p w14:paraId="30CEA673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2D44DF7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25BFBB73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663300"/>
                <w:sz w:val="18"/>
                <w:szCs w:val="18"/>
              </w:rPr>
            </w:pPr>
          </w:p>
          <w:p w14:paraId="4786DF87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3A2A18" w14:textId="77777777" w:rsidR="00860D13" w:rsidRPr="00320381" w:rsidRDefault="00860D13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Aug 30-Day Outage due by 5P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E6D8B58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4B87AAC0" w14:textId="77777777" w:rsidR="006B4584" w:rsidRPr="00320381" w:rsidRDefault="006B4584" w:rsidP="006B4584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2EAE644A" w14:textId="77777777" w:rsidR="00AE1D12" w:rsidRPr="00320381" w:rsidRDefault="00AE1D12" w:rsidP="006B4584">
            <w:pPr>
              <w:pStyle w:val="Dates"/>
              <w:jc w:val="center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34A2ADE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7F5B8B7E" w14:textId="77777777" w:rsidR="00AE1D12" w:rsidRPr="00320381" w:rsidRDefault="00AE1D12" w:rsidP="00CE45C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760362EC" w14:textId="77777777" w:rsidR="00C06F18" w:rsidRPr="00320381" w:rsidRDefault="00C06F18" w:rsidP="00C06F18">
            <w:pPr>
              <w:pStyle w:val="Dates"/>
              <w:jc w:val="center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AF6E534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6CC3E443" w14:textId="77777777" w:rsidR="00AE1D12" w:rsidRPr="00320381" w:rsidRDefault="00AE1D12" w:rsidP="006C5017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3218DF98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Holiday</w:t>
            </w:r>
          </w:p>
          <w:p w14:paraId="7F468A6E" w14:textId="77777777" w:rsidR="000B11F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(Independence Day)</w:t>
            </w:r>
          </w:p>
          <w:p w14:paraId="5039915A" w14:textId="77777777" w:rsidR="000B11F5" w:rsidRPr="00320381" w:rsidRDefault="000B11F5" w:rsidP="006C501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B89F90B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0724028D" w14:textId="77777777" w:rsidR="000B11F5" w:rsidRPr="00320381" w:rsidRDefault="000B11F5" w:rsidP="006C5017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B828FC0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2AD178E4" w14:textId="77777777" w:rsidR="00CC44E2" w:rsidRPr="00320381" w:rsidRDefault="00CC44E2" w:rsidP="006C501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11788E3" w14:textId="77777777" w:rsidR="00CC44E2" w:rsidRPr="00320381" w:rsidRDefault="00CC44E2" w:rsidP="006C501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EEB3FEF" w14:textId="77777777" w:rsidR="006C5017" w:rsidRPr="00320381" w:rsidRDefault="005E24B5" w:rsidP="006C5017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List of outages post by 12P</w:t>
            </w:r>
          </w:p>
          <w:p w14:paraId="62009B00" w14:textId="77777777" w:rsidR="006C5017" w:rsidRPr="00320381" w:rsidRDefault="006C5017" w:rsidP="006C5017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</w:pPr>
          </w:p>
          <w:p w14:paraId="4C472D69" w14:textId="77777777" w:rsidR="005E24B5" w:rsidRPr="00320381" w:rsidRDefault="005E24B5" w:rsidP="006C5017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</w:pPr>
          </w:p>
          <w:p w14:paraId="61A5E9E3" w14:textId="77777777" w:rsidR="005E24B5" w:rsidRPr="00320381" w:rsidRDefault="005E24B5" w:rsidP="006C5017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</w:pPr>
          </w:p>
          <w:p w14:paraId="350A9404" w14:textId="77777777" w:rsidR="00AE1D12" w:rsidRPr="00320381" w:rsidRDefault="00AE1D12" w:rsidP="006C5017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DD1C2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1594BBE6" w14:textId="77777777" w:rsidTr="003E25E9">
        <w:trPr>
          <w:gridAfter w:val="1"/>
          <w:wAfter w:w="45" w:type="dxa"/>
          <w:cantSplit/>
          <w:trHeight w:hRule="exact" w:val="1745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BA9957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997EAA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4E9D145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B229D4E" w14:textId="77777777" w:rsidR="006C5017" w:rsidRPr="00320381" w:rsidRDefault="006C5017" w:rsidP="006C5017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79F9A6A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7B5577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0B8ABFB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4EA0208" w14:textId="77777777" w:rsidR="00AE1D12" w:rsidRPr="00320381" w:rsidRDefault="00AE1D12" w:rsidP="000B11F5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05CE758" w14:textId="77777777" w:rsidR="000B11F5" w:rsidRPr="00320381" w:rsidRDefault="000B11F5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723C6CE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Hist Load Wind Opens 1A</w:t>
            </w:r>
          </w:p>
          <w:p w14:paraId="028E8A48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Hist Load Wind Closes 5P</w:t>
            </w:r>
          </w:p>
          <w:p w14:paraId="315BABE9" w14:textId="77777777" w:rsidR="000B11F5" w:rsidRPr="00320381" w:rsidRDefault="000B11F5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DEEA56" w14:textId="77777777" w:rsidR="00AE1D12" w:rsidRPr="00320381" w:rsidRDefault="006B458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6D09CE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C209546" w14:textId="77777777" w:rsidR="00384601" w:rsidRPr="00320381" w:rsidRDefault="00384601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690B7738" w14:textId="77777777" w:rsidR="0092291A" w:rsidRPr="00320381" w:rsidRDefault="00542949" w:rsidP="00542949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Incr. Update by 5P</w:t>
            </w:r>
          </w:p>
          <w:p w14:paraId="77E9828C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54422194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 xml:space="preserve">Sep </w:t>
            </w:r>
            <w:proofErr w:type="spellStart"/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 xml:space="preserve"> Load Wind Opens 1A</w:t>
            </w:r>
          </w:p>
          <w:p w14:paraId="080F1A30" w14:textId="77777777" w:rsidR="00AE1D12" w:rsidRPr="00320381" w:rsidRDefault="00AE1D12" w:rsidP="00D3663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6C5ABC" w14:textId="77777777" w:rsidR="00AE1D12" w:rsidRPr="00320381" w:rsidRDefault="006B458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5E1BA16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7FACA505" w14:textId="77777777" w:rsidR="00542949" w:rsidRPr="00320381" w:rsidRDefault="00542949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1D43B884" w14:textId="77777777" w:rsidR="005E24B5" w:rsidRPr="00320381" w:rsidRDefault="005E24B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Post Sep Source/Sink List</w:t>
            </w:r>
          </w:p>
          <w:p w14:paraId="4A0A51A1" w14:textId="77777777" w:rsidR="00542949" w:rsidRPr="00320381" w:rsidRDefault="00542949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08EA77BE" w14:textId="77777777" w:rsidR="000B11F5" w:rsidRPr="00320381" w:rsidRDefault="000B11F5" w:rsidP="000B11F5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 xml:space="preserve">Sep </w:t>
            </w:r>
            <w:proofErr w:type="spellStart"/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 xml:space="preserve"> Load Wind Closes 5P</w:t>
            </w:r>
          </w:p>
          <w:p w14:paraId="260056DE" w14:textId="77777777" w:rsidR="00AE1D12" w:rsidRPr="00320381" w:rsidRDefault="00AE1D12" w:rsidP="000B11F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1147E1" w14:textId="77777777" w:rsidR="00AE1D12" w:rsidRPr="00320381" w:rsidRDefault="006B458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FFF7CA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75DB429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Tier 1 Opens 1A</w:t>
            </w:r>
          </w:p>
          <w:p w14:paraId="40D56A27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Tier 1 Closes 5P</w:t>
            </w:r>
          </w:p>
          <w:p w14:paraId="56562B2A" w14:textId="77777777" w:rsidR="009F715F" w:rsidRPr="00320381" w:rsidRDefault="009F715F" w:rsidP="009F715F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2C2D1A9" w14:textId="77777777" w:rsidR="00974204" w:rsidRPr="00320381" w:rsidRDefault="00542949" w:rsidP="00974204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  <w:t>Post Data Template</w:t>
            </w:r>
          </w:p>
          <w:p w14:paraId="46F20D59" w14:textId="77777777" w:rsidR="00974204" w:rsidRPr="00320381" w:rsidRDefault="00974204" w:rsidP="00974204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4EF6D7B6" w14:textId="77777777" w:rsidR="00AE1D12" w:rsidRPr="00320381" w:rsidRDefault="00AE1D12" w:rsidP="000B11F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BE4CC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40677720" w14:textId="77777777" w:rsidTr="003E25E9">
        <w:trPr>
          <w:gridAfter w:val="1"/>
          <w:wAfter w:w="45" w:type="dxa"/>
          <w:cantSplit/>
          <w:trHeight w:hRule="exact" w:val="195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F92A38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D55AA5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0E033D8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</w:rPr>
            </w:pPr>
          </w:p>
          <w:p w14:paraId="2D5CA98E" w14:textId="77777777" w:rsidR="00AE1D12" w:rsidRPr="00320381" w:rsidRDefault="00AE1D12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6E17EEE" w14:textId="77777777" w:rsidR="00AE1D12" w:rsidRPr="00320381" w:rsidRDefault="00AE1D12" w:rsidP="0054294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CF6234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65F7346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7A1AF74" w14:textId="77777777" w:rsidR="00C3221E" w:rsidRPr="00320381" w:rsidRDefault="00C3221E" w:rsidP="00AD4D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70D4C7C9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Post Tier 1 Results by 5P</w:t>
            </w:r>
          </w:p>
          <w:p w14:paraId="2E015146" w14:textId="77777777" w:rsidR="00AE1D12" w:rsidRPr="00320381" w:rsidRDefault="00AE1D12" w:rsidP="000B11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97A999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CD67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D67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6C520AC7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227456FA" w14:textId="77777777" w:rsidR="00A61293" w:rsidRPr="00320381" w:rsidRDefault="00A61293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3970D6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Post Set-Aside</w:t>
            </w:r>
          </w:p>
          <w:p w14:paraId="0AAAAE8B" w14:textId="77777777" w:rsidR="00E06632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Tier 2 MEQ</w:t>
            </w:r>
          </w:p>
          <w:p w14:paraId="50F6B415" w14:textId="77777777" w:rsidR="003D5194" w:rsidRPr="00320381" w:rsidRDefault="003D5194" w:rsidP="003D5194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3675C34" w14:textId="77777777" w:rsidR="00761EC3" w:rsidRPr="00320381" w:rsidRDefault="00761EC3" w:rsidP="003D51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48F0CF" w14:textId="77777777" w:rsidR="00AE1D12" w:rsidRPr="00320381" w:rsidRDefault="00C06F1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3C4B1EB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8E58947" w14:textId="77777777" w:rsidR="00AE1D12" w:rsidRPr="00320381" w:rsidRDefault="00AE1D12" w:rsidP="00C3221E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8D030E1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Tier 2 Opens 1A</w:t>
            </w:r>
          </w:p>
          <w:p w14:paraId="35EFD12D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Tier 2 Closes 5P</w:t>
            </w:r>
          </w:p>
          <w:p w14:paraId="4C386FFB" w14:textId="77777777" w:rsidR="00D36637" w:rsidRPr="00320381" w:rsidRDefault="00D36637" w:rsidP="00C3221E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C2CD8B6" w14:textId="77777777" w:rsidR="00D36637" w:rsidRPr="00320381" w:rsidRDefault="00D36637" w:rsidP="001A69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828081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C88AC2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02414577" w14:textId="77777777" w:rsidR="001A6980" w:rsidRPr="00320381" w:rsidRDefault="009547ED" w:rsidP="001A6980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UDCs submit LM data by 12P</w:t>
            </w:r>
          </w:p>
          <w:p w14:paraId="1D128BEC" w14:textId="77777777" w:rsidR="0021520A" w:rsidRPr="00320381" w:rsidRDefault="0021520A" w:rsidP="001A6980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</w:p>
          <w:p w14:paraId="6B8E9E39" w14:textId="77777777" w:rsidR="00AE1D12" w:rsidRPr="00320381" w:rsidRDefault="00AE1D12" w:rsidP="0054294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58D81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4A534256" w14:textId="77777777" w:rsidTr="003E25E9">
        <w:trPr>
          <w:gridAfter w:val="1"/>
          <w:wAfter w:w="45" w:type="dxa"/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51CF01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7F4509" w14:textId="77777777" w:rsidR="00AE1D12" w:rsidRPr="00320381" w:rsidRDefault="006B458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328844C9" w14:textId="77777777" w:rsidR="00C3221E" w:rsidRPr="00320381" w:rsidRDefault="00C3221E" w:rsidP="00AD4DC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30C396AE" w14:textId="77777777" w:rsidR="00542949" w:rsidRPr="00320381" w:rsidRDefault="00542949" w:rsidP="00542949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Aug Post Tier 2 Results by 5P</w:t>
            </w:r>
          </w:p>
          <w:p w14:paraId="5A786BDF" w14:textId="77777777" w:rsidR="00C667CC" w:rsidRPr="00320381" w:rsidRDefault="00C667CC" w:rsidP="001A6980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58CF41F9" w14:textId="77777777" w:rsidR="00542949" w:rsidRPr="00320381" w:rsidRDefault="00542949" w:rsidP="001A6980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2222BFE1" w14:textId="77777777" w:rsidR="00C667CC" w:rsidRPr="00320381" w:rsidRDefault="00C667CC" w:rsidP="001A6980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initial annual FNM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27ED16" w14:textId="77777777" w:rsidR="00AE1D12" w:rsidRPr="00320381" w:rsidRDefault="006B458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58BF305E" w14:textId="77777777" w:rsidR="0092291A" w:rsidRPr="00320381" w:rsidRDefault="0092291A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9AF7C03" w14:textId="77777777" w:rsidR="00AE1D12" w:rsidRPr="00320381" w:rsidRDefault="00AE1D12" w:rsidP="0054294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354E37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440666A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49BEF60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Auction Opens 1A</w:t>
            </w:r>
          </w:p>
          <w:p w14:paraId="2D3B1B41" w14:textId="77777777" w:rsidR="00C3221E" w:rsidRPr="00320381" w:rsidRDefault="00C3221E" w:rsidP="00AD4DC9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</w:pPr>
          </w:p>
          <w:p w14:paraId="4F915D3C" w14:textId="77777777" w:rsidR="000B11F5" w:rsidRPr="00320381" w:rsidRDefault="000B11F5" w:rsidP="00AD4DC9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  <w:highlight w:val="yellow"/>
              </w:rPr>
            </w:pPr>
          </w:p>
          <w:p w14:paraId="16B2B1B9" w14:textId="77777777" w:rsidR="00AE1D12" w:rsidRPr="00320381" w:rsidRDefault="00AE1D12" w:rsidP="0021520A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8C166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480052ED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7A2504" w14:textId="77777777" w:rsidR="00542949" w:rsidRPr="00320381" w:rsidRDefault="00542949" w:rsidP="0054294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Aug Auction Closes 5P</w:t>
            </w:r>
          </w:p>
          <w:p w14:paraId="1BEAD8E8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1B8FF694" w14:textId="77777777" w:rsidR="000B11F5" w:rsidRPr="00320381" w:rsidRDefault="000B11F5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7CF34B60" w14:textId="77777777" w:rsidR="000B11F5" w:rsidRPr="00320381" w:rsidRDefault="000B11F5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9FAA3F" w14:textId="77777777" w:rsidR="00AE1D12" w:rsidRPr="00320381" w:rsidRDefault="006C501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452FCD8" w14:textId="77777777" w:rsidR="00542949" w:rsidRPr="00320381" w:rsidRDefault="00542949" w:rsidP="0054294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96633"/>
                <w:sz w:val="18"/>
                <w:szCs w:val="18"/>
              </w:rPr>
              <w:t>Sep Post CRR FNM by 5P</w:t>
            </w:r>
          </w:p>
          <w:p w14:paraId="6EBAA8A8" w14:textId="77777777" w:rsidR="00AE1D12" w:rsidRPr="00320381" w:rsidRDefault="00542949" w:rsidP="00AD4DC9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96633"/>
                <w:sz w:val="18"/>
                <w:szCs w:val="18"/>
              </w:rPr>
              <w:t>Sep Post MEQ</w:t>
            </w:r>
          </w:p>
          <w:p w14:paraId="09E52C19" w14:textId="77777777" w:rsidR="00542949" w:rsidRPr="00320381" w:rsidRDefault="00542949" w:rsidP="005429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OBAALSE data due to CAISO</w:t>
            </w:r>
          </w:p>
          <w:p w14:paraId="37D96052" w14:textId="77777777" w:rsidR="00542949" w:rsidRPr="00320381" w:rsidRDefault="00542949" w:rsidP="005429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ETC Usage Template due</w:t>
            </w:r>
          </w:p>
          <w:p w14:paraId="29510E32" w14:textId="77777777" w:rsidR="00542949" w:rsidRPr="00320381" w:rsidRDefault="00542949" w:rsidP="0054294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MSS Election Due</w:t>
            </w:r>
          </w:p>
          <w:p w14:paraId="259A56ED" w14:textId="77777777" w:rsidR="00542949" w:rsidRPr="00320381" w:rsidRDefault="00542949" w:rsidP="00AD4DC9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0595D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10FB530C" w14:textId="77777777" w:rsidTr="003E25E9">
        <w:trPr>
          <w:gridAfter w:val="1"/>
          <w:wAfter w:w="45" w:type="dxa"/>
          <w:cantSplit/>
          <w:trHeight w:hRule="exact" w:val="158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24AB2A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C766DD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00C208D3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</w:p>
          <w:p w14:paraId="2ED946A4" w14:textId="77777777" w:rsidR="001A6980" w:rsidRPr="00320381" w:rsidRDefault="00542949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Aug Auction results post by 5P</w:t>
            </w:r>
          </w:p>
          <w:p w14:paraId="6077E010" w14:textId="77777777" w:rsidR="005721A4" w:rsidRPr="00320381" w:rsidRDefault="005721A4" w:rsidP="005721A4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71DBAD06" w14:textId="77777777" w:rsidR="005721A4" w:rsidRPr="00320381" w:rsidRDefault="005721A4" w:rsidP="005721A4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Annual Hist Load Wind Opens 1A</w:t>
            </w:r>
          </w:p>
          <w:p w14:paraId="1389B439" w14:textId="77777777" w:rsidR="005721A4" w:rsidRPr="00320381" w:rsidRDefault="005721A4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D397B2" w14:textId="77777777" w:rsidR="00AE1D12" w:rsidRPr="00320381" w:rsidRDefault="00C06F1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646F48D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663300"/>
                <w:sz w:val="18"/>
                <w:szCs w:val="18"/>
              </w:rPr>
            </w:pPr>
          </w:p>
          <w:p w14:paraId="1C4AAE16" w14:textId="77777777" w:rsidR="00E06632" w:rsidRPr="00320381" w:rsidRDefault="00E06632" w:rsidP="00E06632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7805422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663300"/>
                <w:sz w:val="18"/>
                <w:szCs w:val="18"/>
              </w:rPr>
            </w:pPr>
          </w:p>
          <w:p w14:paraId="7CC6D868" w14:textId="77777777" w:rsidR="001A6980" w:rsidRPr="00320381" w:rsidRDefault="001A6980" w:rsidP="005721A4">
            <w:pPr>
              <w:rPr>
                <w:rFonts w:ascii="Arial" w:hAnsi="Arial" w:cs="Arial"/>
                <w:b/>
                <w:color w:val="66330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6907B0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31   </w:t>
            </w: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1F58D92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E8FB4DD" w14:textId="77777777" w:rsidR="00974204" w:rsidRPr="00320381" w:rsidRDefault="0097420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A1A5A40" w14:textId="77777777" w:rsidR="00D36637" w:rsidRPr="00320381" w:rsidRDefault="00D3663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0052C88" w14:textId="77777777" w:rsidR="00860D13" w:rsidRPr="00320381" w:rsidRDefault="00860D13" w:rsidP="00860D1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218A2ABC" w14:textId="77777777" w:rsidR="00C943F1" w:rsidRPr="00320381" w:rsidRDefault="00C943F1" w:rsidP="00C943F1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C963328" w14:textId="77777777" w:rsidR="0021520A" w:rsidRPr="00320381" w:rsidRDefault="0021520A" w:rsidP="00AD4DC9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355C9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F2E35F8" w14:textId="77777777" w:rsidR="00E06632" w:rsidRPr="00320381" w:rsidRDefault="00E0663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AD94383" w14:textId="77777777" w:rsidR="00E06632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2D8E4A90" wp14:editId="46CF413E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97790</wp:posOffset>
                      </wp:positionV>
                      <wp:extent cx="925195" cy="295275"/>
                      <wp:effectExtent l="0" t="1905" r="0" b="0"/>
                      <wp:wrapNone/>
                      <wp:docPr id="30" name="Rectangle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52F386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Annual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E4A90" id="Rectangle 578" o:spid="_x0000_s1043" style="position:absolute;margin-left:52.35pt;margin-top:7.7pt;width:72.85pt;height:23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" fillcolor="yellow" stroked="f">
                      <v:textbox>
                        <w:txbxContent>
                          <w:p w14:paraId="3752F386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Annual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1806B394" wp14:editId="5423F64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97790</wp:posOffset>
                      </wp:positionV>
                      <wp:extent cx="307975" cy="247650"/>
                      <wp:effectExtent l="27305" t="26670" r="36195" b="49530"/>
                      <wp:wrapNone/>
                      <wp:docPr id="29" name="AutoShape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0B22D3" id="AutoShape 577" o:spid="_x0000_s1026" style="position:absolute;margin-left:11.7pt;margin-top:7.7pt;width:24.25pt;height:19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3BFFB8F4" w14:textId="77777777" w:rsidR="00E06632" w:rsidRPr="00320381" w:rsidRDefault="00E06632" w:rsidP="00C943F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082" w:type="dxa"/>
            <w:gridSpan w:val="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C67439A" w14:textId="77777777" w:rsidR="001A6980" w:rsidRPr="00320381" w:rsidRDefault="00C943F1" w:rsidP="00C16C5F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02AAEC04" wp14:editId="722D051B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82550</wp:posOffset>
                      </wp:positionV>
                      <wp:extent cx="668655" cy="295275"/>
                      <wp:effectExtent l="0" t="0" r="0" b="1905"/>
                      <wp:wrapNone/>
                      <wp:docPr id="34" name="Rectangle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65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1DF38A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AEC04" id="Rectangle 575" o:spid="_x0000_s1044" style="position:absolute;margin-left:52.8pt;margin-top:6.5pt;width:52.65pt;height:23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" stroked="f">
                      <v:textbox>
                        <w:txbxContent>
                          <w:p w14:paraId="551DF38A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August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4429CABB" wp14:editId="1253445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55880</wp:posOffset>
                      </wp:positionV>
                      <wp:extent cx="307975" cy="247650"/>
                      <wp:effectExtent l="21590" t="26670" r="32385" b="49530"/>
                      <wp:wrapNone/>
                      <wp:docPr id="33" name="AutoShape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3106D9" id="AutoShape 580" o:spid="_x0000_s1026" style="position:absolute;margin-left:2.6pt;margin-top:4.4pt;width:24.25pt;height:19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" fillcolor="#548dd4 [1951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0099586B" w14:textId="77777777" w:rsidR="001A6980" w:rsidRPr="00320381" w:rsidRDefault="001A6980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15E1C2D0" w14:textId="77777777" w:rsidR="00C16C5F" w:rsidRPr="00320381" w:rsidRDefault="00C943F1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F70D635" wp14:editId="46D66F9E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140335</wp:posOffset>
                      </wp:positionV>
                      <wp:extent cx="914400" cy="295275"/>
                      <wp:effectExtent l="0" t="0" r="0" b="0"/>
                      <wp:wrapNone/>
                      <wp:docPr id="32" name="Rectangl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46C449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September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0D635" id="Rectangle 576" o:spid="_x0000_s1045" style="position:absolute;margin-left:46.65pt;margin-top:11.05pt;width:1in;height:23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" stroked="f">
                      <v:textbox>
                        <w:txbxContent>
                          <w:p w14:paraId="2D46C449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September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2B84DB5D" wp14:editId="22E045E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128905</wp:posOffset>
                      </wp:positionV>
                      <wp:extent cx="333375" cy="247650"/>
                      <wp:effectExtent l="21590" t="19050" r="35560" b="47625"/>
                      <wp:wrapNone/>
                      <wp:docPr id="31" name="AutoShape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6633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72D727" id="AutoShape 579" o:spid="_x0000_s1026" style="position:absolute;margin-left:2.9pt;margin-top:10.15pt;width:26.25pt;height:19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" fillcolor="#963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</w:tr>
      <w:tr w:rsidR="00C16C5F" w:rsidRPr="00320381" w14:paraId="6817FC9E" w14:textId="77777777" w:rsidTr="00C16C5F">
        <w:trPr>
          <w:cantSplit/>
          <w:trHeight w:hRule="exact" w:val="605"/>
          <w:jc w:val="center"/>
        </w:trPr>
        <w:tc>
          <w:tcPr>
            <w:tcW w:w="14310" w:type="dxa"/>
            <w:gridSpan w:val="1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14ADBC28" w14:textId="77777777" w:rsidR="00C16C5F" w:rsidRPr="00320381" w:rsidRDefault="00C16C5F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August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C16C5F" w:rsidRPr="00320381" w14:paraId="44233675" w14:textId="77777777" w:rsidTr="001838A4">
        <w:trPr>
          <w:cantSplit/>
          <w:trHeight w:hRule="exact" w:val="259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B4336CA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C99CF6E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3B7861B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56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2A076CE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3015" w:type="dxa"/>
            <w:gridSpan w:val="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0FA6AC4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1DEC850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AB746C7" w14:textId="77777777" w:rsidR="00C16C5F" w:rsidRPr="00320381" w:rsidRDefault="00C16C5F" w:rsidP="001838A4">
            <w:pPr>
              <w:pStyle w:val="Weekdays"/>
              <w:rPr>
                <w:rFonts w:ascii="Arial" w:hAnsi="Arial" w:cs="Arial"/>
              </w:rPr>
            </w:pPr>
          </w:p>
        </w:tc>
      </w:tr>
      <w:tr w:rsidR="00C16C5F" w:rsidRPr="00320381" w14:paraId="2B504DE9" w14:textId="77777777" w:rsidTr="001838A4">
        <w:trPr>
          <w:cantSplit/>
          <w:trHeight w:hRule="exact" w:val="150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ED0225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77FE89" w14:textId="77777777" w:rsidR="00C16C5F" w:rsidRPr="00320381" w:rsidRDefault="00ED2AD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0E62422" wp14:editId="6804D9D5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12065</wp:posOffset>
                      </wp:positionV>
                      <wp:extent cx="916305" cy="295275"/>
                      <wp:effectExtent l="0" t="0" r="1905" b="0"/>
                      <wp:wrapNone/>
                      <wp:docPr id="26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30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7D5B68" w14:textId="77777777" w:rsidR="00680593" w:rsidRPr="00320381" w:rsidRDefault="00680593" w:rsidP="00C16C5F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September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62422" id="Rectangle 602" o:spid="_x0000_s1046" style="position:absolute;margin-left:40.25pt;margin-top:.95pt;width:72.15pt;height:23.2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" stroked="f">
                      <v:textbox>
                        <w:txbxContent>
                          <w:p w14:paraId="027D5B68" w14:textId="77777777" w:rsidR="00680593" w:rsidRPr="00320381" w:rsidRDefault="00680593" w:rsidP="00C16C5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September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1D25A409" wp14:editId="4812B7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-24130</wp:posOffset>
                      </wp:positionV>
                      <wp:extent cx="352425" cy="247650"/>
                      <wp:effectExtent l="19050" t="19050" r="38100" b="47625"/>
                      <wp:wrapNone/>
                      <wp:docPr id="25" name="AutoShape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6633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646CE3" id="AutoShape 601" o:spid="_x0000_s1026" style="position:absolute;margin-left:-.25pt;margin-top:-1.9pt;width:27.75pt;height:19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" fillcolor="#963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566CB758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3C28230" w14:textId="77777777" w:rsidR="00C16C5F" w:rsidRPr="00320381" w:rsidRDefault="00ED2AD3" w:rsidP="001A698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11062A86" wp14:editId="349A0942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64770</wp:posOffset>
                      </wp:positionV>
                      <wp:extent cx="819150" cy="295275"/>
                      <wp:effectExtent l="0" t="3810" r="3810" b="0"/>
                      <wp:wrapNone/>
                      <wp:docPr id="28" name="Rectangle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4FDC53" w14:textId="77777777" w:rsidR="00680593" w:rsidRPr="00320381" w:rsidRDefault="00680593" w:rsidP="00C16C5F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October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62A86" id="Rectangle 604" o:spid="_x0000_s1047" style="position:absolute;margin-left:43.25pt;margin-top:5.1pt;width:64.5pt;height:23.2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" stroked="f">
                      <v:textbox>
                        <w:txbxContent>
                          <w:p w14:paraId="0E4FDC53" w14:textId="77777777" w:rsidR="00680593" w:rsidRPr="00320381" w:rsidRDefault="00680593" w:rsidP="00C16C5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October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1461F3C2" wp14:editId="0CD1179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55245</wp:posOffset>
                      </wp:positionV>
                      <wp:extent cx="352425" cy="247650"/>
                      <wp:effectExtent l="19050" t="22860" r="38100" b="53340"/>
                      <wp:wrapNone/>
                      <wp:docPr id="27" name="AutoShape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72583" id="AutoShape 603" o:spid="_x0000_s1026" style="position:absolute;margin-left:-.7pt;margin-top:4.35pt;width:27.75pt;height:19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" fillcolor="#4e6128 [1606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78092F65" w14:textId="77777777" w:rsidR="001A6980" w:rsidRPr="00320381" w:rsidRDefault="001A6980" w:rsidP="000B11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6C2C3B" w14:textId="77777777" w:rsidR="000B11F5" w:rsidRPr="00320381" w:rsidRDefault="00ED2AD3" w:rsidP="006B458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4C82EBF3" wp14:editId="55A298ED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53975</wp:posOffset>
                      </wp:positionV>
                      <wp:extent cx="925195" cy="295275"/>
                      <wp:effectExtent l="2540" t="1905" r="0" b="0"/>
                      <wp:wrapNone/>
                      <wp:docPr id="24" name="Rectangle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B4F85C" w14:textId="77777777" w:rsidR="00680593" w:rsidRPr="00320381" w:rsidRDefault="00680593" w:rsidP="00C16C5F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Annual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2EBF3" id="Rectangle 606" o:spid="_x0000_s1048" style="position:absolute;margin-left:42.3pt;margin-top:4.25pt;width:72.85pt;height:23.2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" fillcolor="yellow" stroked="f">
                      <v:textbox>
                        <w:txbxContent>
                          <w:p w14:paraId="05B4F85C" w14:textId="77777777" w:rsidR="00680593" w:rsidRPr="00320381" w:rsidRDefault="00680593" w:rsidP="00C16C5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Annual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59D19928" wp14:editId="58ED844C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44450</wp:posOffset>
                      </wp:positionV>
                      <wp:extent cx="307975" cy="247650"/>
                      <wp:effectExtent l="23495" t="20955" r="40005" b="45720"/>
                      <wp:wrapNone/>
                      <wp:docPr id="23" name="AutoShap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193A63" id="AutoShape 605" o:spid="_x0000_s1026" style="position:absolute;margin-left:3.9pt;margin-top:3.5pt;width:24.25pt;height:19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37E994B2" w14:textId="77777777" w:rsidR="000B11F5" w:rsidRPr="00320381" w:rsidRDefault="000B11F5" w:rsidP="006B458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6FA5286" w14:textId="77777777" w:rsidR="000B11F5" w:rsidRPr="00320381" w:rsidRDefault="000B11F5" w:rsidP="006B458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3C9AB3" w14:textId="77777777" w:rsidR="00C16C5F" w:rsidRPr="00320381" w:rsidRDefault="00C62806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C078B75" w14:textId="77777777" w:rsidR="00C61A14" w:rsidRPr="00320381" w:rsidRDefault="00C61A14" w:rsidP="00C61A14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</w:p>
          <w:p w14:paraId="287DFDD1" w14:textId="77777777" w:rsidR="009A78D8" w:rsidRPr="00320381" w:rsidRDefault="009A78D8" w:rsidP="00C61A14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047F0D80" w14:textId="77777777" w:rsidR="009A78D8" w:rsidRPr="00320381" w:rsidRDefault="009A78D8" w:rsidP="00C61A1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1935A16C" w14:textId="77777777" w:rsidR="00C16C5F" w:rsidRPr="00320381" w:rsidRDefault="00C16C5F" w:rsidP="00860D1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7E6F5F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2835FC3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4FD83EC" w14:textId="77777777" w:rsidR="00860D13" w:rsidRPr="00320381" w:rsidRDefault="00860D13" w:rsidP="00860D13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96633"/>
                <w:sz w:val="18"/>
                <w:szCs w:val="18"/>
              </w:rPr>
              <w:t>Sep 30-Day Outage due by 5P</w:t>
            </w:r>
          </w:p>
          <w:p w14:paraId="4CBAC488" w14:textId="77777777" w:rsidR="00C16C5F" w:rsidRPr="00320381" w:rsidRDefault="00C16C5F" w:rsidP="001A698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128068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C667C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4D4D7F1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46D214D" w14:textId="77777777" w:rsidR="00C61A14" w:rsidRPr="00320381" w:rsidRDefault="00C61A14" w:rsidP="00C61A14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9A35E43" w14:textId="77777777" w:rsidR="001A6980" w:rsidRPr="00320381" w:rsidRDefault="005721A4" w:rsidP="001A6980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Annual Hist Load Wind Closes 5P</w:t>
            </w:r>
          </w:p>
          <w:p w14:paraId="6B6421A1" w14:textId="77777777" w:rsidR="00F04E09" w:rsidRPr="00320381" w:rsidRDefault="00F04E09" w:rsidP="00F04E09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7B6B0FE7" w14:textId="77777777" w:rsidR="00C16C5F" w:rsidRPr="00320381" w:rsidRDefault="00C667CC" w:rsidP="009A78D8">
            <w:pPr>
              <w:pStyle w:val="Dates"/>
              <w:rPr>
                <w:rFonts w:ascii="Arial" w:hAnsi="Arial"/>
                <w:b/>
                <w:color w:val="C0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MP comments on FNM due</w: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4DF8D8" w14:textId="77777777" w:rsidR="00C16C5F" w:rsidRPr="00320381" w:rsidRDefault="00C16C5F" w:rsidP="001838A4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C16C5F" w:rsidRPr="00320381" w14:paraId="6DBD7D9E" w14:textId="77777777" w:rsidTr="003E25E9">
        <w:trPr>
          <w:cantSplit/>
          <w:trHeight w:hRule="exact" w:val="1736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C9BC82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51B166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690F7EA7" w14:textId="77777777" w:rsidR="005554CB" w:rsidRPr="00320381" w:rsidRDefault="005554CB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127ABC64" w14:textId="77777777" w:rsidR="00F241BB" w:rsidRPr="00320381" w:rsidRDefault="00F241BB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0999F524" w14:textId="77777777" w:rsidR="00F04E09" w:rsidRPr="00320381" w:rsidRDefault="00F04E09" w:rsidP="00F04E09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725E0B04" w14:textId="77777777" w:rsidR="001A6980" w:rsidRPr="00320381" w:rsidRDefault="001A6980" w:rsidP="00C61A14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  <w:highlight w:val="yellow"/>
              </w:rPr>
            </w:pPr>
          </w:p>
          <w:p w14:paraId="1CD98759" w14:textId="77777777" w:rsidR="00C16C5F" w:rsidRPr="00320381" w:rsidRDefault="00C16C5F" w:rsidP="00C61A14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</w:rPr>
            </w:pPr>
          </w:p>
          <w:p w14:paraId="602A3493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2FE409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1E4C180B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843319D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List of outages post by 12P</w:t>
            </w:r>
          </w:p>
          <w:p w14:paraId="74D34925" w14:textId="77777777" w:rsidR="00C667CC" w:rsidRPr="00320381" w:rsidRDefault="00C667CC" w:rsidP="00C667CC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68AA0CF8" w14:textId="77777777" w:rsidR="005721A4" w:rsidRPr="00320381" w:rsidRDefault="005721A4" w:rsidP="00C667CC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EC08219" w14:textId="77777777" w:rsidR="00C667CC" w:rsidRPr="00320381" w:rsidRDefault="00C667CC" w:rsidP="00C667CC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Hist Load Wind Open1A</w:t>
            </w:r>
          </w:p>
          <w:p w14:paraId="1A4BEA87" w14:textId="77777777" w:rsidR="00C2209D" w:rsidRPr="00320381" w:rsidRDefault="00C667CC" w:rsidP="00C667CC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Hist Load Wind Close5P</w:t>
            </w:r>
          </w:p>
          <w:p w14:paraId="6D70F0AB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color w:val="403152" w:themeColor="accent4" w:themeShade="80"/>
                <w:sz w:val="18"/>
                <w:szCs w:val="18"/>
              </w:rPr>
            </w:pPr>
          </w:p>
          <w:p w14:paraId="20CDAFBB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DB6A16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3581769B" w14:textId="77777777" w:rsidR="00C16C5F" w:rsidRPr="00320381" w:rsidRDefault="00C16C5F" w:rsidP="00C61A1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2AFDD05" w14:textId="77777777" w:rsidR="00C667CC" w:rsidRPr="00320381" w:rsidRDefault="00C667CC" w:rsidP="00C667CC">
            <w:pPr>
              <w:pStyle w:val="Dates"/>
              <w:rPr>
                <w:rFonts w:ascii="Arial" w:hAnsi="Arial"/>
                <w:b/>
                <w:color w:val="244061" w:themeColor="accent1" w:themeShade="80"/>
                <w:sz w:val="18"/>
                <w:szCs w:val="18"/>
              </w:rPr>
            </w:pPr>
          </w:p>
          <w:p w14:paraId="6FBED1F2" w14:textId="77777777" w:rsidR="009A78D8" w:rsidRPr="00320381" w:rsidRDefault="009A78D8" w:rsidP="00C61A1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689158C" w14:textId="77777777" w:rsidR="000833E4" w:rsidRPr="00320381" w:rsidRDefault="000833E4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40C4D3C" w14:textId="77777777" w:rsidR="000833E4" w:rsidRPr="00320381" w:rsidRDefault="000833E4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76FBEB88" w14:textId="77777777" w:rsidR="00F241BB" w:rsidRPr="00320381" w:rsidRDefault="00C667CC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 xml:space="preserve">Oct </w:t>
            </w:r>
            <w:proofErr w:type="spellStart"/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 xml:space="preserve"> Load Wind Opens 1A</w:t>
            </w:r>
          </w:p>
          <w:p w14:paraId="3987C076" w14:textId="77777777" w:rsidR="009A78D8" w:rsidRPr="00320381" w:rsidRDefault="009A78D8" w:rsidP="00C2209D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7EF32AE" w14:textId="77777777" w:rsidR="00630123" w:rsidRPr="00320381" w:rsidRDefault="00630123" w:rsidP="00C2209D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77FF73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7C8FA821" w14:textId="77777777" w:rsidR="00C667CC" w:rsidRPr="00320381" w:rsidRDefault="00C667CC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2E31F386" w14:textId="77777777" w:rsidR="0040661D" w:rsidRPr="00320381" w:rsidRDefault="0040661D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4D582722" w14:textId="77777777" w:rsidR="0040661D" w:rsidRPr="00320381" w:rsidRDefault="0040661D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49E219D2" w14:textId="77777777" w:rsidR="00C667CC" w:rsidRPr="00320381" w:rsidRDefault="0040661D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Post October Source/Sink List</w:t>
            </w:r>
          </w:p>
          <w:p w14:paraId="0205584C" w14:textId="77777777" w:rsidR="0040661D" w:rsidRPr="00320381" w:rsidRDefault="0040661D" w:rsidP="009A78D8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22190845" w14:textId="77777777" w:rsidR="00C16C5F" w:rsidRPr="00320381" w:rsidRDefault="00C667CC" w:rsidP="009A78D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 xml:space="preserve">Oct </w:t>
            </w:r>
            <w:proofErr w:type="spellStart"/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 xml:space="preserve"> Load Wind Closes 5P</w:t>
            </w:r>
          </w:p>
          <w:p w14:paraId="355EFC70" w14:textId="77777777" w:rsidR="000E225B" w:rsidRPr="00320381" w:rsidRDefault="000E225B" w:rsidP="00C2169F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1807161A" w14:textId="77777777" w:rsidR="00C2169F" w:rsidRPr="00320381" w:rsidRDefault="00C2169F" w:rsidP="00C2169F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62E7ACE0" w14:textId="77777777" w:rsidR="00C2169F" w:rsidRPr="00320381" w:rsidRDefault="00C2169F" w:rsidP="009A78D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DFE783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  <w:r w:rsidR="00C667CC"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  <w:p w14:paraId="64C17A22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6D7759C4" w14:textId="77777777" w:rsidR="00384601" w:rsidRPr="00320381" w:rsidRDefault="00384601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16BBB83B" w14:textId="77777777" w:rsidR="00C667CC" w:rsidRPr="00320381" w:rsidRDefault="0040661D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Incr. Update by 5P</w:t>
            </w:r>
          </w:p>
          <w:p w14:paraId="3A976502" w14:textId="77777777" w:rsidR="009A78D8" w:rsidRPr="00320381" w:rsidRDefault="009A78D8" w:rsidP="00C667CC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5D0AD2B2" w14:textId="77777777" w:rsidR="0040661D" w:rsidRPr="00320381" w:rsidRDefault="0040661D" w:rsidP="002362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341CFC2" w14:textId="77777777" w:rsidR="00236282" w:rsidRPr="00320381" w:rsidRDefault="00C03AA5" w:rsidP="0023628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Annual Source/Sink List</w:t>
            </w:r>
          </w:p>
          <w:p w14:paraId="0ECBF7D5" w14:textId="77777777" w:rsidR="00C03AA5" w:rsidRPr="00320381" w:rsidRDefault="00C03AA5" w:rsidP="0023628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  <w:highlight w:val="yellow"/>
              </w:rPr>
            </w:pPr>
          </w:p>
          <w:p w14:paraId="41EF5C41" w14:textId="77777777" w:rsidR="00C16C5F" w:rsidRPr="00320381" w:rsidRDefault="00C16C5F" w:rsidP="0023628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B30B19" w14:textId="77777777" w:rsidR="00C16C5F" w:rsidRPr="00320381" w:rsidRDefault="00C16C5F" w:rsidP="001838A4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C16C5F" w:rsidRPr="00320381" w14:paraId="793154DB" w14:textId="77777777" w:rsidTr="003E25E9">
        <w:trPr>
          <w:cantSplit/>
          <w:trHeight w:hRule="exact" w:val="1556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98917CD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62E1A0" w14:textId="77777777" w:rsidR="00C16C5F" w:rsidRPr="00320381" w:rsidRDefault="006C5017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5B767BE8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B7C69BE" w14:textId="77777777" w:rsidR="005554CB" w:rsidRPr="00320381" w:rsidRDefault="005554CB" w:rsidP="009A78D8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1EF17E89" w14:textId="77777777" w:rsidR="005554CB" w:rsidRPr="00320381" w:rsidRDefault="005554CB" w:rsidP="005554CB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318FFF73" w14:textId="77777777" w:rsidR="005554CB" w:rsidRPr="00320381" w:rsidRDefault="005554CB" w:rsidP="009A78D8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47A2A9" w14:textId="77777777" w:rsidR="00C16C5F" w:rsidRPr="00320381" w:rsidRDefault="006C5017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63381CF6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BBF509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Tier 1 Opens 1A</w:t>
            </w:r>
          </w:p>
          <w:p w14:paraId="17B45B26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Tier 1 Closes 5P</w:t>
            </w:r>
          </w:p>
          <w:p w14:paraId="7D198476" w14:textId="77777777" w:rsidR="001A6980" w:rsidRPr="00320381" w:rsidRDefault="001A6980" w:rsidP="001A6980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56FBA3E5" w14:textId="77777777" w:rsidR="00C16C5F" w:rsidRPr="00320381" w:rsidRDefault="00C16C5F" w:rsidP="001A698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CB59F1" w14:textId="77777777" w:rsidR="00C16C5F" w:rsidRPr="00320381" w:rsidRDefault="006C5017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r w:rsidR="00C628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CRR Call</w:t>
            </w:r>
          </w:p>
          <w:p w14:paraId="2A462C8C" w14:textId="77777777" w:rsidR="00C61A14" w:rsidRPr="00320381" w:rsidRDefault="00C61A14" w:rsidP="00C61A14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6127C0F6" w14:textId="77777777" w:rsidR="001A6980" w:rsidRPr="00320381" w:rsidRDefault="001A6980" w:rsidP="00936A8A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4D228FDB" w14:textId="77777777" w:rsidR="00936A8A" w:rsidRPr="00320381" w:rsidRDefault="00936A8A" w:rsidP="00C61A14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41F5B361" w14:textId="77777777" w:rsidR="00C61A14" w:rsidRPr="00320381" w:rsidRDefault="00C61A14" w:rsidP="00C61A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Post responses to FNM questions</w:t>
            </w:r>
          </w:p>
          <w:p w14:paraId="09EF5C85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EBD0A59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42BC5D" w14:textId="77777777" w:rsidR="00C16C5F" w:rsidRPr="00320381" w:rsidRDefault="006C5017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C41394B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0D3FAF51" w14:textId="77777777" w:rsidR="009A78D8" w:rsidRPr="00320381" w:rsidRDefault="0040661D" w:rsidP="000E225B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96633"/>
                <w:sz w:val="18"/>
                <w:szCs w:val="18"/>
              </w:rPr>
              <w:t>Sep Post Tier 1 Results by 5P</w:t>
            </w:r>
          </w:p>
          <w:p w14:paraId="5F356B53" w14:textId="77777777" w:rsidR="00C16C5F" w:rsidRPr="00320381" w:rsidRDefault="00C16C5F" w:rsidP="001A6980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633223" w14:textId="77777777" w:rsidR="00C16C5F" w:rsidRPr="00320381" w:rsidRDefault="006C5017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87490C"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  <w:p w14:paraId="3B871A2B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Post Set-Aside</w:t>
            </w:r>
          </w:p>
          <w:p w14:paraId="4903B8F7" w14:textId="77777777" w:rsidR="0040661D" w:rsidRPr="00320381" w:rsidRDefault="0040661D" w:rsidP="00C61A1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Tier 2 MEQ</w:t>
            </w:r>
          </w:p>
          <w:p w14:paraId="2EDBB14D" w14:textId="77777777" w:rsidR="0040661D" w:rsidRPr="00320381" w:rsidRDefault="0040661D" w:rsidP="00C61A1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3D2D9B15" w14:textId="77777777" w:rsidR="00C61A14" w:rsidRPr="00320381" w:rsidRDefault="00C61A14" w:rsidP="00C61A1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Incremental Update to Annual FNM</w:t>
            </w:r>
            <w:r w:rsidR="0020459A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– If needed</w:t>
            </w:r>
          </w:p>
          <w:p w14:paraId="19A352BE" w14:textId="77777777" w:rsidR="00C16C5F" w:rsidRPr="00320381" w:rsidRDefault="00C16C5F" w:rsidP="00C61A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A9FBE5" w14:textId="77777777" w:rsidR="00C16C5F" w:rsidRPr="00320381" w:rsidRDefault="00C16C5F" w:rsidP="001838A4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C16C5F" w:rsidRPr="00320381" w14:paraId="1121AD63" w14:textId="77777777" w:rsidTr="00941436">
        <w:trPr>
          <w:cantSplit/>
          <w:trHeight w:hRule="exact" w:val="1466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915F80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099AC7" w14:textId="77777777" w:rsidR="00C16C5F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73837FB5" w14:textId="77777777" w:rsidR="00C16C5F" w:rsidRPr="00320381" w:rsidRDefault="00C16C5F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6C74488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Tier 2 Opens 1A</w:t>
            </w:r>
          </w:p>
          <w:p w14:paraId="759CDFF5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Tier 2 Closes 5P</w:t>
            </w:r>
          </w:p>
          <w:p w14:paraId="1E48AFF2" w14:textId="77777777" w:rsidR="009A78D8" w:rsidRPr="00320381" w:rsidRDefault="009A78D8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59286CB" w14:textId="77777777" w:rsidR="00C16C5F" w:rsidRPr="00320381" w:rsidRDefault="00C16C5F" w:rsidP="005554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49F635" w14:textId="77777777" w:rsidR="00C16C5F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4D772EA3" w14:textId="77777777" w:rsidR="009A78D8" w:rsidRPr="00320381" w:rsidRDefault="009A78D8" w:rsidP="009A78D8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704505D1" w14:textId="77777777" w:rsidR="001A6980" w:rsidRPr="00320381" w:rsidRDefault="0040661D" w:rsidP="001A6980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UDCs submit LM data by 12P</w:t>
            </w:r>
          </w:p>
          <w:p w14:paraId="22FD24A1" w14:textId="77777777" w:rsidR="005721A4" w:rsidRPr="00320381" w:rsidRDefault="005721A4" w:rsidP="009A78D8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6472F826" w14:textId="77777777" w:rsidR="00C16C5F" w:rsidRPr="00320381" w:rsidRDefault="005721A4" w:rsidP="009A78D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Provide OBAALSEs source UB and SEQs to LSEs and OBAALSEs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A6A478" w14:textId="77777777" w:rsidR="00C16C5F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79006130" w14:textId="77777777" w:rsidR="001A6980" w:rsidRPr="00320381" w:rsidRDefault="001A6980" w:rsidP="00236282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1E9D6739" w14:textId="77777777" w:rsidR="00C2209D" w:rsidRPr="00320381" w:rsidRDefault="0040661D" w:rsidP="00C2209D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96633"/>
                <w:sz w:val="18"/>
                <w:szCs w:val="18"/>
              </w:rPr>
              <w:t>Sep Post Tier 2 Results by 5P</w:t>
            </w:r>
          </w:p>
          <w:p w14:paraId="178DC80E" w14:textId="77777777" w:rsidR="005721A4" w:rsidRPr="00320381" w:rsidRDefault="005721A4" w:rsidP="005721A4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Provide LSE/OBAALSE PNP signature data </w:t>
            </w:r>
          </w:p>
          <w:p w14:paraId="35408C77" w14:textId="77777777" w:rsidR="00C61A14" w:rsidRPr="00320381" w:rsidRDefault="005721A4" w:rsidP="005721A4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Provide sink UB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85980BC" w14:textId="77777777" w:rsidR="00C16C5F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6CAC550E" w14:textId="77777777" w:rsidR="00C2209D" w:rsidRPr="00320381" w:rsidRDefault="00C2209D" w:rsidP="00C2209D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2A47F319" w14:textId="77777777" w:rsidR="0040661D" w:rsidRPr="00320381" w:rsidRDefault="0040661D" w:rsidP="004C61CF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545C70C" w14:textId="77777777" w:rsidR="00384601" w:rsidRPr="00320381" w:rsidRDefault="00384601" w:rsidP="00384601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0F1DD59" w14:textId="77777777" w:rsidR="00C16C5F" w:rsidRPr="00320381" w:rsidRDefault="00C16C5F" w:rsidP="00384601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9C54578" w14:textId="77777777" w:rsidR="00C16C5F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7490C" w:rsidRPr="00320381"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</w:p>
          <w:p w14:paraId="0006F7E5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Auction Opens 1A</w:t>
            </w:r>
          </w:p>
          <w:p w14:paraId="2660CF54" w14:textId="77777777" w:rsidR="000E225B" w:rsidRPr="00320381" w:rsidRDefault="000E225B" w:rsidP="001838A4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6AFE99C3" w14:textId="77777777" w:rsidR="001A6980" w:rsidRPr="00320381" w:rsidRDefault="001A6980" w:rsidP="00C61A14">
            <w:pPr>
              <w:rPr>
                <w:rFonts w:ascii="Arial" w:hAnsi="Arial" w:cs="Arial"/>
                <w:b/>
                <w:color w:val="996633"/>
                <w:sz w:val="18"/>
                <w:szCs w:val="18"/>
              </w:rPr>
            </w:pPr>
          </w:p>
          <w:p w14:paraId="445DC9EC" w14:textId="77777777" w:rsidR="00C61A14" w:rsidRPr="00320381" w:rsidRDefault="001A2C57" w:rsidP="00C61A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LT Election Form Posted</w:t>
            </w:r>
          </w:p>
          <w:p w14:paraId="5D1834C8" w14:textId="77777777" w:rsidR="001A6980" w:rsidRPr="00320381" w:rsidRDefault="001A6980" w:rsidP="00C61A14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04ADB287" w14:textId="77777777" w:rsidR="00C16C5F" w:rsidRPr="00320381" w:rsidRDefault="00C16C5F" w:rsidP="00C2209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16A69EAA" w14:textId="77777777" w:rsidR="00C16C5F" w:rsidRPr="00320381" w:rsidRDefault="00C16C5F" w:rsidP="001838A4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304F4E" w:rsidRPr="00320381" w14:paraId="4426A730" w14:textId="77777777" w:rsidTr="001838A4">
        <w:trPr>
          <w:cantSplit/>
          <w:trHeight w:hRule="exact" w:val="1610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056955" w14:textId="77777777" w:rsidR="00304F4E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A6CED2" w14:textId="77777777" w:rsidR="00304F4E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1059528A" w14:textId="77777777" w:rsidR="0040661D" w:rsidRPr="00320381" w:rsidRDefault="0040661D" w:rsidP="001838A4">
            <w:pPr>
              <w:pStyle w:val="Dates"/>
              <w:rPr>
                <w:rFonts w:ascii="Arial" w:hAnsi="Arial"/>
                <w:b/>
                <w:color w:val="996633"/>
                <w:sz w:val="18"/>
                <w:szCs w:val="18"/>
              </w:rPr>
            </w:pPr>
          </w:p>
          <w:p w14:paraId="4DC04289" w14:textId="77777777" w:rsidR="00A16FE2" w:rsidRPr="00320381" w:rsidRDefault="0040661D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Auction Closes 5P</w:t>
            </w:r>
          </w:p>
          <w:p w14:paraId="63C569C5" w14:textId="77777777" w:rsidR="0040661D" w:rsidRPr="00320381" w:rsidRDefault="0040661D" w:rsidP="001838A4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277788E7" w14:textId="77777777" w:rsidR="0040661D" w:rsidRPr="00320381" w:rsidRDefault="0040661D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FCBD3B2" w14:textId="77777777" w:rsidR="00A16FE2" w:rsidRPr="00320381" w:rsidRDefault="00A16FE2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851BF8" w14:textId="77777777" w:rsidR="00C84A18" w:rsidRPr="00320381" w:rsidRDefault="006B4584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428EDDCC" w14:textId="77777777" w:rsidR="00C84A18" w:rsidRPr="00320381" w:rsidRDefault="00C84A18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DDFB9BE" w14:textId="77777777" w:rsidR="0040661D" w:rsidRPr="00320381" w:rsidRDefault="0040661D" w:rsidP="0040661D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Post MEQ</w:t>
            </w:r>
          </w:p>
          <w:p w14:paraId="0AE597AD" w14:textId="77777777" w:rsidR="00C84A18" w:rsidRPr="00320381" w:rsidRDefault="000E225B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Post CRR FNM by 5P</w:t>
            </w:r>
          </w:p>
          <w:p w14:paraId="24F87FD2" w14:textId="77777777" w:rsidR="00C84A18" w:rsidRPr="00320381" w:rsidRDefault="00C84A18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C4C6910" w14:textId="77777777" w:rsidR="00C84A18" w:rsidRPr="00320381" w:rsidRDefault="00C84A18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67797B" w14:textId="77777777" w:rsidR="00304F4E" w:rsidRPr="00320381" w:rsidRDefault="00ED2AD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C62806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C62806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7EAC4875" w14:textId="77777777" w:rsidR="00304F4E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264BC79" w14:textId="77777777" w:rsidR="00304F4E" w:rsidRPr="00320381" w:rsidRDefault="0040661D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96633"/>
                <w:sz w:val="18"/>
                <w:szCs w:val="18"/>
              </w:rPr>
              <w:t>Sep Auction results post by 5P</w:t>
            </w:r>
          </w:p>
          <w:p w14:paraId="5D9F2D1F" w14:textId="77777777" w:rsidR="00304F4E" w:rsidRPr="00320381" w:rsidRDefault="00304F4E" w:rsidP="00304F4E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3E92DCD2" w14:textId="77777777" w:rsidR="00304F4E" w:rsidRPr="00320381" w:rsidRDefault="00304F4E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32E46F9" w14:textId="77777777" w:rsidR="00C84A18" w:rsidRPr="00320381" w:rsidRDefault="00C84A18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1657A66" w14:textId="77777777" w:rsidR="00304F4E" w:rsidRPr="00320381" w:rsidRDefault="00860D13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6D1580E1" w14:textId="77777777" w:rsidR="0087490C" w:rsidRPr="00320381" w:rsidRDefault="0087490C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CFE322B" w14:textId="77777777" w:rsidR="0087490C" w:rsidRPr="00320381" w:rsidRDefault="0087490C" w:rsidP="001838A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ED79454" w14:textId="77777777" w:rsidR="0087490C" w:rsidRPr="00320381" w:rsidRDefault="0087490C" w:rsidP="001838A4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F624C55" w14:textId="77777777" w:rsidR="0087490C" w:rsidRPr="00320381" w:rsidRDefault="0087490C" w:rsidP="001838A4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9172F6B" w14:textId="77777777" w:rsidR="0087490C" w:rsidRPr="00320381" w:rsidRDefault="0087490C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9831434" w14:textId="77777777" w:rsidR="00304F4E" w:rsidRPr="00320381" w:rsidRDefault="00ED2AD3" w:rsidP="001838A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  <w:p w14:paraId="64AB0427" w14:textId="77777777" w:rsidR="00ED2AD3" w:rsidRPr="00320381" w:rsidRDefault="00ED2AD3" w:rsidP="001838A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0FCB3047" w14:textId="77777777" w:rsidR="00ED2AD3" w:rsidRPr="00320381" w:rsidRDefault="00D535EA" w:rsidP="001838A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30-Day Outage due by 5P</w:t>
            </w:r>
          </w:p>
          <w:p w14:paraId="0107BAAF" w14:textId="77777777" w:rsidR="00ED2AD3" w:rsidRPr="00320381" w:rsidRDefault="00ED2AD3" w:rsidP="001838A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20918978" w14:textId="77777777" w:rsidR="00ED2AD3" w:rsidRPr="00320381" w:rsidRDefault="00ED2AD3" w:rsidP="001838A4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0A53756C" w14:textId="77777777" w:rsidR="00ED2AD3" w:rsidRPr="00320381" w:rsidRDefault="00ED2AD3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</w:t>
            </w:r>
            <w:r w:rsidR="000833E4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TOR/</w:t>
            </w:r>
            <w:r w:rsidR="00852606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852606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ETC Markets</w:t>
            </w:r>
          </w:p>
        </w:tc>
        <w:tc>
          <w:tcPr>
            <w:tcW w:w="25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3ECC7163" w14:textId="77777777" w:rsidR="00304F4E" w:rsidRPr="00320381" w:rsidRDefault="00304F4E" w:rsidP="001838A4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0EFBFB19" w14:textId="77777777" w:rsidTr="00AD4DC9">
        <w:trPr>
          <w:cantSplit/>
          <w:trHeight w:hRule="exact" w:val="605"/>
          <w:jc w:val="center"/>
        </w:trPr>
        <w:tc>
          <w:tcPr>
            <w:tcW w:w="14310" w:type="dxa"/>
            <w:gridSpan w:val="15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19E8B1DC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September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573831AA" w14:textId="77777777" w:rsidTr="00AD4DC9">
        <w:trPr>
          <w:cantSplit/>
          <w:trHeight w:hRule="exact" w:val="259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3DCAE1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40EC70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5F60CF7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B5C4D33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F0A85E8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BFC9CE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5ADCA56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3A568E1C" w14:textId="77777777" w:rsidTr="00AD4DC9">
        <w:trPr>
          <w:cantSplit/>
          <w:trHeight w:hRule="exact" w:val="1664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D61A3B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B90A3F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2ECAF14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00FF"/>
                <w:sz w:val="18"/>
                <w:szCs w:val="18"/>
              </w:rPr>
            </w:pPr>
          </w:p>
          <w:p w14:paraId="3A97C55B" w14:textId="77777777" w:rsidR="000A4890" w:rsidRPr="00320381" w:rsidRDefault="000A4890" w:rsidP="000A4890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Holiday</w:t>
            </w:r>
          </w:p>
          <w:p w14:paraId="6B7AF83E" w14:textId="77777777" w:rsidR="000A4890" w:rsidRPr="00320381" w:rsidRDefault="000A4890" w:rsidP="000A4890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(Labor Day)</w:t>
            </w:r>
          </w:p>
          <w:p w14:paraId="6792479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1D1BA21" w14:textId="77777777" w:rsidR="000A4890" w:rsidRPr="00320381" w:rsidRDefault="000A4890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5DE865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D579BA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5CAB832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3AD42E70" w14:textId="77777777" w:rsidR="00870ADC" w:rsidRPr="00320381" w:rsidRDefault="00870ADC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79065766" w14:textId="77777777" w:rsidR="00870ADC" w:rsidRPr="00320381" w:rsidRDefault="00870ADC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0353E6A9" w14:textId="77777777" w:rsidR="001C275C" w:rsidRPr="00320381" w:rsidRDefault="001C275C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44C48596" w14:textId="77777777" w:rsidR="001C275C" w:rsidRPr="00320381" w:rsidRDefault="001C275C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42459B12" w14:textId="77777777" w:rsidR="00AE1D12" w:rsidRPr="00320381" w:rsidRDefault="00AE1D12" w:rsidP="00C84A18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5AC847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4CC1EAE3" w14:textId="77777777" w:rsidR="00ED2AD3" w:rsidRPr="00320381" w:rsidRDefault="00ED2AD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5CEEEA" w14:textId="77777777" w:rsidR="00870ADC" w:rsidRPr="00320381" w:rsidRDefault="00870ADC" w:rsidP="00870ADC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764668C9" w14:textId="77777777" w:rsidR="001C275C" w:rsidRPr="00320381" w:rsidRDefault="001C275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62EE8CD" w14:textId="77777777" w:rsidR="002A051A" w:rsidRPr="00320381" w:rsidRDefault="002A051A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final Annual model with Limit Exp and Fixed CRRs</w:t>
            </w:r>
          </w:p>
          <w:p w14:paraId="50A5A4AA" w14:textId="77777777" w:rsidR="001C0A8F" w:rsidRPr="00320381" w:rsidRDefault="001C0A8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DAADD54" w14:textId="77777777" w:rsidR="001C0A8F" w:rsidRPr="00320381" w:rsidRDefault="001C0A8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EF9DBF9" w14:textId="77777777" w:rsidR="00AE1D12" w:rsidRPr="00320381" w:rsidRDefault="00AE1D12" w:rsidP="00C84A1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78AE0E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ABA3DAF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5DD19F1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List of outages post by 12P</w:t>
            </w:r>
          </w:p>
          <w:p w14:paraId="3E393BAC" w14:textId="77777777" w:rsidR="001C275C" w:rsidRPr="00320381" w:rsidRDefault="001C275C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34B2F88C" w14:textId="77777777" w:rsidR="001C275C" w:rsidRPr="00320381" w:rsidRDefault="00F274BF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Post Nov Source/Sink List</w:t>
            </w:r>
          </w:p>
          <w:p w14:paraId="50F5DC23" w14:textId="77777777" w:rsidR="00AE1D12" w:rsidRPr="00320381" w:rsidRDefault="00AE1D12" w:rsidP="00C84A1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0B1D49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F274BF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C6F229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2E8E764A" w14:textId="77777777" w:rsidR="001C0A8F" w:rsidRPr="00320381" w:rsidRDefault="001C0A8F" w:rsidP="001C0A8F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2A5CBC4B" w14:textId="77777777" w:rsidR="001C0A8F" w:rsidRPr="00320381" w:rsidRDefault="001C0A8F" w:rsidP="001C275C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42B040B1" w14:textId="77777777" w:rsidR="00AE1D12" w:rsidRPr="00320381" w:rsidRDefault="00AE1D12" w:rsidP="00C84A1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EAEB005" w14:textId="77777777" w:rsidR="007E59C3" w:rsidRPr="00320381" w:rsidRDefault="007E59C3" w:rsidP="007E59C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Expiring LT Election Form Due</w:t>
            </w: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A3BB56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105F6A1D" w14:textId="77777777" w:rsidTr="00AD4DC9">
        <w:trPr>
          <w:cantSplit/>
          <w:trHeight w:hRule="exact" w:val="177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96A708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92B619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5A60AEE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4A22BB3E" w14:textId="77777777" w:rsidR="00236282" w:rsidRPr="00320381" w:rsidRDefault="00236282" w:rsidP="00AD4DC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317625DF" w14:textId="77777777" w:rsidR="00236282" w:rsidRPr="00320381" w:rsidRDefault="0023628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1C97A884" w14:textId="77777777" w:rsidR="000A5F12" w:rsidRPr="00320381" w:rsidRDefault="000A5F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12894E4" w14:textId="77777777" w:rsidR="00936A8A" w:rsidRPr="00320381" w:rsidRDefault="00936A8A" w:rsidP="00C84A18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CE4A681" w14:textId="77777777" w:rsidR="00AE1D12" w:rsidRPr="00320381" w:rsidRDefault="00236282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1/PNP Open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1A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D454C4" w14:textId="77777777" w:rsidR="00AE1D12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7EC4C77E" w14:textId="77777777" w:rsidR="00314786" w:rsidRPr="00320381" w:rsidRDefault="00314786" w:rsidP="00936A8A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5E261EAA" w14:textId="77777777" w:rsidR="00936A8A" w:rsidRPr="00320381" w:rsidRDefault="000A5F12" w:rsidP="00936A8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Incr. Update by 5P</w:t>
            </w:r>
          </w:p>
          <w:p w14:paraId="77733D31" w14:textId="77777777" w:rsidR="00936A8A" w:rsidRPr="00320381" w:rsidRDefault="00936A8A" w:rsidP="00936A8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Hist Load Wind Opens 1A</w:t>
            </w:r>
          </w:p>
          <w:p w14:paraId="1AFF6E0D" w14:textId="77777777" w:rsidR="00870ADC" w:rsidRPr="00320381" w:rsidRDefault="00936A8A" w:rsidP="00936A8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Hist Load Wind Closes 5P</w:t>
            </w:r>
          </w:p>
          <w:p w14:paraId="542D95E7" w14:textId="77777777" w:rsidR="001C0A8F" w:rsidRPr="00320381" w:rsidRDefault="001C0A8F" w:rsidP="00AD4DC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73DCAD0F" w14:textId="77777777" w:rsidR="00AE1D12" w:rsidRPr="00320381" w:rsidRDefault="007E59C3" w:rsidP="000A5F1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1/PNP Open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E81919" w14:textId="77777777" w:rsidR="00AE1D12" w:rsidRPr="00320381" w:rsidRDefault="00ED2AD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936A8A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936A8A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2A17CFA4" w14:textId="77777777" w:rsidR="00F274BF" w:rsidRPr="00320381" w:rsidRDefault="00F274BF" w:rsidP="001C275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6E858E48" w14:textId="77777777" w:rsidR="000A5F12" w:rsidRPr="00320381" w:rsidRDefault="000A5F12" w:rsidP="001C275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14B059D8" w14:textId="77777777" w:rsidR="000A5F12" w:rsidRPr="00320381" w:rsidRDefault="000A5F12" w:rsidP="001C275C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C736658" w14:textId="77777777" w:rsidR="001C0A8F" w:rsidRPr="00320381" w:rsidRDefault="00936A8A" w:rsidP="001C275C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Nov </w:t>
            </w:r>
            <w:proofErr w:type="spellStart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 Load Wind Opens 1A</w:t>
            </w:r>
          </w:p>
          <w:p w14:paraId="022A24A0" w14:textId="77777777" w:rsidR="00C84A18" w:rsidRPr="00320381" w:rsidRDefault="00C84A18" w:rsidP="001C275C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25CBBBC2" w14:textId="77777777" w:rsidR="00AE1D12" w:rsidRPr="00320381" w:rsidRDefault="007E59C3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1/PNP Closes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5P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EECCB6" w14:textId="77777777" w:rsidR="00AE1D12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4B301452" w14:textId="77777777" w:rsidR="001C0A8F" w:rsidRPr="00320381" w:rsidRDefault="001C0A8F" w:rsidP="00F274BF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0E885C18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Tier 1 Opens 1A</w:t>
            </w:r>
          </w:p>
          <w:p w14:paraId="2041B114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Tier 1 Closes 5P</w:t>
            </w:r>
          </w:p>
          <w:p w14:paraId="13331420" w14:textId="77777777" w:rsidR="00936A8A" w:rsidRPr="00320381" w:rsidRDefault="00936A8A" w:rsidP="00936A8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Nov </w:t>
            </w:r>
            <w:proofErr w:type="spellStart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 xml:space="preserve"> Load Wind Closes 5P</w:t>
            </w:r>
          </w:p>
          <w:p w14:paraId="2997CA85" w14:textId="77777777" w:rsidR="00936A8A" w:rsidRPr="00320381" w:rsidRDefault="00936A8A" w:rsidP="00C84A18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3F412150" w14:textId="77777777" w:rsidR="00AE1D12" w:rsidRPr="00320381" w:rsidRDefault="00AE1D12" w:rsidP="00DC306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A7E177" w14:textId="77777777" w:rsidR="00AE1D12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936A8A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3815F30" w14:textId="77777777" w:rsidR="001C0A8F" w:rsidRPr="00320381" w:rsidRDefault="001C0A8F" w:rsidP="001C0A8F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152D5675" w14:textId="77777777" w:rsidR="00F274BF" w:rsidRPr="00320381" w:rsidRDefault="00F274BF" w:rsidP="001C0A8F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075A8BD1" w14:textId="77777777" w:rsidR="00870ADC" w:rsidRPr="00320381" w:rsidRDefault="00870ADC" w:rsidP="00AD4D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37B28514" w14:textId="77777777" w:rsidR="00F274BF" w:rsidRPr="00320381" w:rsidRDefault="00F274BF" w:rsidP="00AD4D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56A813ED" w14:textId="77777777" w:rsidR="00F274BF" w:rsidRPr="00320381" w:rsidRDefault="00F274BF" w:rsidP="00AD4D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91145C4" w14:textId="77777777" w:rsidR="00AE1D12" w:rsidRPr="00320381" w:rsidRDefault="00AE1D12" w:rsidP="00DC306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AE1B6F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025D6A66" w14:textId="77777777" w:rsidTr="00AD4DC9">
        <w:trPr>
          <w:cantSplit/>
          <w:trHeight w:hRule="exact" w:val="150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768685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91367B1" w14:textId="77777777" w:rsidR="00AE1D12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587DE72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11A0561" w14:textId="77777777" w:rsidR="000A5F12" w:rsidRPr="00320381" w:rsidRDefault="000A5F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Post Tier 1 Results by 5P</w:t>
            </w:r>
          </w:p>
          <w:p w14:paraId="0E4D5340" w14:textId="77777777" w:rsidR="000A5F12" w:rsidRPr="00320381" w:rsidRDefault="000A5F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77F7F36" w14:textId="77777777" w:rsidR="00F274BF" w:rsidRPr="00320381" w:rsidRDefault="007E59C3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</w:t>
            </w:r>
            <w:r w:rsidR="00DC3069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T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ier 1/PNP results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by 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5P</w:t>
            </w:r>
          </w:p>
          <w:p w14:paraId="014026F8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5239E3C" w14:textId="77777777" w:rsidR="00AE1D12" w:rsidRPr="00320381" w:rsidRDefault="0094143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127A28B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3797778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Post Set-Aside</w:t>
            </w:r>
          </w:p>
          <w:p w14:paraId="15E91D83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Tier 2 MEQ</w:t>
            </w:r>
          </w:p>
          <w:p w14:paraId="2B1DDD78" w14:textId="77777777" w:rsidR="001C0A8F" w:rsidRPr="00320381" w:rsidRDefault="001C0A8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3C604E2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B62618" w14:textId="77777777" w:rsidR="00870ADC" w:rsidRPr="00320381" w:rsidRDefault="00870ADC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E05850" w14:textId="77777777" w:rsidR="00AE1D12" w:rsidRPr="00320381" w:rsidRDefault="00AE1D12" w:rsidP="001C27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5A8B6A1" w14:textId="77777777" w:rsidR="00AE1D12" w:rsidRPr="00320381" w:rsidRDefault="00ED2AD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3472EF7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385A86AC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Tier 2 Opens 1A</w:t>
            </w:r>
          </w:p>
          <w:p w14:paraId="03ED3C6B" w14:textId="77777777" w:rsidR="000A5F12" w:rsidRPr="00320381" w:rsidRDefault="000A5F12" w:rsidP="000A5F12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  <w:t>Oct Tier 2 Closes 5P</w:t>
            </w:r>
          </w:p>
          <w:p w14:paraId="3F3396BC" w14:textId="77777777" w:rsidR="001C0A8F" w:rsidRPr="00320381" w:rsidRDefault="001C0A8F" w:rsidP="001C0A8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92A772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D2ABAC3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B4B9445" w14:textId="77777777" w:rsidR="00AE1D12" w:rsidRPr="00320381" w:rsidRDefault="00860D1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7D83F534" w14:textId="77777777" w:rsidR="00AE1D12" w:rsidRPr="00320381" w:rsidRDefault="00AE1D12" w:rsidP="001C275C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4A62B96F" w14:textId="77777777" w:rsidR="000A5F12" w:rsidRPr="00320381" w:rsidRDefault="000A5F12" w:rsidP="001C275C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4870C6BE" w14:textId="77777777" w:rsidR="00B45F1C" w:rsidRPr="00320381" w:rsidRDefault="00B45F1C" w:rsidP="001C275C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</w:p>
          <w:p w14:paraId="298544AF" w14:textId="77777777" w:rsidR="00B45F1C" w:rsidRPr="00320381" w:rsidRDefault="00B45F1C" w:rsidP="000A5F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Post 202</w:t>
            </w:r>
            <w:r w:rsidR="000A5F12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LT SEQ and Signature data</w:t>
            </w: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8A8C95C" w14:textId="77777777" w:rsidR="00AE1D12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F274BF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E41BBD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3ACF2242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Post Tier 2 Results by 5P</w:t>
            </w:r>
          </w:p>
          <w:p w14:paraId="37621605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48F381B4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UDCs submit LM data by 12P</w:t>
            </w:r>
          </w:p>
          <w:p w14:paraId="40C39F9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2BCE75D1" w14:textId="77777777" w:rsidR="001C0A8F" w:rsidRPr="00320381" w:rsidRDefault="001C0A8F" w:rsidP="00AD4DC9">
            <w:pPr>
              <w:pStyle w:val="Dates"/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</w:pPr>
          </w:p>
          <w:p w14:paraId="2A8AA679" w14:textId="77777777" w:rsidR="001C275C" w:rsidRPr="00320381" w:rsidRDefault="001C275C" w:rsidP="001C275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242137BE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296427F3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304F4E" w:rsidRPr="00320381" w14:paraId="692DF90E" w14:textId="77777777" w:rsidTr="00AD4DC9">
        <w:trPr>
          <w:cantSplit/>
          <w:trHeight w:hRule="exact" w:val="150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C78BB8" w14:textId="77777777" w:rsidR="00304F4E" w:rsidRPr="00320381" w:rsidRDefault="00304F4E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647E253" w14:textId="77777777" w:rsidR="00304F4E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EC2316B" w14:textId="77777777" w:rsidR="006A566A" w:rsidRPr="00320381" w:rsidRDefault="006A566A" w:rsidP="006A566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AEE903D" w14:textId="77777777" w:rsidR="000A5F12" w:rsidRPr="00320381" w:rsidRDefault="000A5F12" w:rsidP="006A566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3D20611B" w14:textId="77777777" w:rsidR="006A566A" w:rsidRPr="00320381" w:rsidRDefault="006A566A" w:rsidP="006A566A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1E3A26B2" w14:textId="77777777" w:rsidR="001C0A8F" w:rsidRPr="00320381" w:rsidRDefault="001C0A8F" w:rsidP="001C0A8F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37EB44FE" w14:textId="77777777" w:rsidR="00304F4E" w:rsidRPr="00320381" w:rsidRDefault="00304F4E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852606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LT Open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1A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57C2A54E" w14:textId="77777777" w:rsidR="00304F4E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614C83CA" w14:textId="77777777" w:rsidR="00304F4E" w:rsidRPr="00320381" w:rsidRDefault="00304F4E" w:rsidP="00304F4E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  <w:p w14:paraId="4F68D025" w14:textId="77777777" w:rsidR="000A5F12" w:rsidRPr="00320381" w:rsidRDefault="000A5F12" w:rsidP="000A5F12">
            <w:pPr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4F6228" w:themeColor="accent3" w:themeShade="80"/>
                <w:sz w:val="18"/>
                <w:szCs w:val="18"/>
              </w:rPr>
              <w:t>Oct Auction Opens 1A</w:t>
            </w:r>
          </w:p>
          <w:p w14:paraId="03060DA3" w14:textId="77777777" w:rsidR="000A5F12" w:rsidRPr="00320381" w:rsidRDefault="000A5F12" w:rsidP="00304F4E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1A45D2CD" w14:textId="77777777" w:rsidR="007C01A1" w:rsidRPr="00320381" w:rsidRDefault="007C01A1" w:rsidP="00304F4E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03B4B8E0" w14:textId="77777777" w:rsidR="00304F4E" w:rsidRPr="00320381" w:rsidRDefault="00B45F1C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LT Open</w:t>
            </w: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7252EE9" w14:textId="77777777" w:rsidR="00304F4E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936A8A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936A8A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788569B2" w14:textId="77777777" w:rsidR="0051656D" w:rsidRPr="00320381" w:rsidRDefault="0051656D" w:rsidP="0051656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34D5B0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Auction Closes 5P</w:t>
            </w:r>
          </w:p>
          <w:p w14:paraId="52F69CE0" w14:textId="77777777" w:rsidR="000A5F12" w:rsidRPr="00320381" w:rsidRDefault="000A5F12" w:rsidP="000A5F12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Post CRR FNM by 5P</w:t>
            </w:r>
          </w:p>
          <w:p w14:paraId="59ED1258" w14:textId="77777777" w:rsidR="00F274BF" w:rsidRPr="00320381" w:rsidRDefault="00F274BF" w:rsidP="007C01A1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76E5930E" w14:textId="77777777" w:rsidR="00304F4E" w:rsidRPr="00320381" w:rsidRDefault="00B45F1C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LT Closes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5P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0477F2A" w14:textId="77777777" w:rsidR="00304F4E" w:rsidRPr="00320381" w:rsidRDefault="00304F4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60D13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31E64A7F" w14:textId="77777777" w:rsidR="00AC35CF" w:rsidRPr="00320381" w:rsidRDefault="00AC35C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AC4B49D" w14:textId="77777777" w:rsidR="00AC35CF" w:rsidRPr="00320381" w:rsidRDefault="00AC35C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751DA02" w14:textId="77777777" w:rsidR="0051656D" w:rsidRPr="00320381" w:rsidRDefault="00D535EA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Post MEQ</w:t>
            </w:r>
          </w:p>
          <w:p w14:paraId="3A2532A7" w14:textId="77777777" w:rsidR="00F274BF" w:rsidRPr="00320381" w:rsidRDefault="00F274BF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401505C9" w14:textId="77777777" w:rsidR="00AC35CF" w:rsidRPr="00320381" w:rsidRDefault="00AC35CF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18BD70D" w14:textId="77777777" w:rsidR="00304F4E" w:rsidRPr="00320381" w:rsidRDefault="0094143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645F4F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936A8A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CC5B7D4" w14:textId="77777777" w:rsidR="00AC35CF" w:rsidRPr="00320381" w:rsidRDefault="00AC35C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82A435D" w14:textId="77777777" w:rsidR="00AC35CF" w:rsidRPr="00320381" w:rsidRDefault="000A5F12" w:rsidP="000A5F12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4F6228" w:themeColor="accent3" w:themeShade="80"/>
                <w:sz w:val="18"/>
                <w:szCs w:val="18"/>
              </w:rPr>
              <w:t>Oct Auction results post by 5P</w:t>
            </w:r>
          </w:p>
          <w:p w14:paraId="08673C34" w14:textId="77777777" w:rsidR="00AC35CF" w:rsidRPr="00320381" w:rsidRDefault="00AC35CF" w:rsidP="00AC35CF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7B7D3C47" w14:textId="77777777" w:rsidR="0051656D" w:rsidRPr="00320381" w:rsidRDefault="0051656D" w:rsidP="00AC35CF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E7E6223" w14:textId="77777777" w:rsidR="00AC35CF" w:rsidRPr="00320381" w:rsidRDefault="00AC35CF" w:rsidP="000A5F1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21879363" w14:textId="77777777" w:rsidR="00304F4E" w:rsidRPr="00320381" w:rsidRDefault="00304F4E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30746D" w:rsidRPr="00320381" w14:paraId="1EF6ED2E" w14:textId="77777777" w:rsidTr="00AD4DC9">
        <w:trPr>
          <w:cantSplit/>
          <w:trHeight w:hRule="exact" w:val="1502"/>
          <w:jc w:val="center"/>
        </w:trPr>
        <w:tc>
          <w:tcPr>
            <w:tcW w:w="25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B881DA" w14:textId="77777777" w:rsidR="0030746D" w:rsidRPr="00320381" w:rsidRDefault="0030746D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85A5405" w14:textId="77777777" w:rsidR="0030746D" w:rsidRPr="00320381" w:rsidRDefault="0030746D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30</w:t>
            </w:r>
          </w:p>
          <w:p w14:paraId="3C563D20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373D176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D3777BB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3F90EEE" w14:textId="77777777" w:rsidR="00871A59" w:rsidRPr="00320381" w:rsidRDefault="00871A59" w:rsidP="000A5F1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202</w:t>
            </w:r>
            <w:r w:rsidR="000A5F12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1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LT Results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by 5P</w:t>
            </w:r>
          </w:p>
        </w:tc>
        <w:tc>
          <w:tcPr>
            <w:tcW w:w="279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4BEC409" w14:textId="77777777" w:rsidR="0030746D" w:rsidRPr="00320381" w:rsidRDefault="0030746D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573659D" w14:textId="77777777" w:rsidR="0030746D" w:rsidRPr="00320381" w:rsidRDefault="0030746D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70DF16F" w14:textId="77777777" w:rsidR="0030746D" w:rsidRPr="00320381" w:rsidRDefault="0030746D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2AF93F9D" wp14:editId="370A2202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539115</wp:posOffset>
                      </wp:positionV>
                      <wp:extent cx="870585" cy="295275"/>
                      <wp:effectExtent l="1905" t="0" r="3810" b="0"/>
                      <wp:wrapNone/>
                      <wp:docPr id="20" name="Rectangl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058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6D55D3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November</w:t>
                                  </w:r>
                                </w:p>
                                <w:p w14:paraId="378221AC" w14:textId="77777777" w:rsidR="00680593" w:rsidRPr="00C64309" w:rsidRDefault="00680593" w:rsidP="00AE1D12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93F9D" id="Rectangle 587" o:spid="_x0000_s1049" style="position:absolute;margin-left:53.8pt;margin-top:42.45pt;width:68.55pt;height:23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" stroked="f">
                      <v:textbox>
                        <w:txbxContent>
                          <w:p w14:paraId="026D55D3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November</w:t>
                            </w:r>
                          </w:p>
                          <w:p w14:paraId="378221AC" w14:textId="77777777" w:rsidR="00680593" w:rsidRPr="00C64309" w:rsidRDefault="00680593" w:rsidP="00AE1D1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AC77481" wp14:editId="70CD412B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119380</wp:posOffset>
                      </wp:positionV>
                      <wp:extent cx="750570" cy="295275"/>
                      <wp:effectExtent l="1905" t="0" r="0" b="635"/>
                      <wp:wrapNone/>
                      <wp:docPr id="22" name="Rectangle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56C542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October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7481" id="Rectangle 588" o:spid="_x0000_s1050" style="position:absolute;margin-left:58.6pt;margin-top:9.4pt;width:59.1pt;height:23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" stroked="f">
                      <v:textbox>
                        <w:txbxContent>
                          <w:p w14:paraId="7756C542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October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0D49F354" wp14:editId="690895C9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535305</wp:posOffset>
                      </wp:positionV>
                      <wp:extent cx="352425" cy="247650"/>
                      <wp:effectExtent l="20955" t="19050" r="36195" b="47625"/>
                      <wp:wrapNone/>
                      <wp:docPr id="19" name="AutoShape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5CF166" id="AutoShape 592" o:spid="_x0000_s1026" style="position:absolute;margin-left:11.2pt;margin-top:42.15pt;width:27.75pt;height:19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" fillcolor="#943634 [2405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096729AC" wp14:editId="55B6634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107950</wp:posOffset>
                      </wp:positionV>
                      <wp:extent cx="352425" cy="247650"/>
                      <wp:effectExtent l="20955" t="27940" r="36195" b="48260"/>
                      <wp:wrapNone/>
                      <wp:docPr id="21" name="AutoShap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46C39" id="AutoShape 591" o:spid="_x0000_s1026" style="position:absolute;margin-left:10pt;margin-top:8.5pt;width:27.75pt;height:19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" fillcolor="#4e6128 [1606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83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CF3E80C" w14:textId="77777777" w:rsidR="0030746D" w:rsidRPr="00320381" w:rsidRDefault="0030746D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510C8D8A" wp14:editId="699EB7AE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142875</wp:posOffset>
                      </wp:positionV>
                      <wp:extent cx="925195" cy="295275"/>
                      <wp:effectExtent l="4445" t="0" r="3810" b="0"/>
                      <wp:wrapNone/>
                      <wp:docPr id="18" name="Rectangle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DF4B40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Annual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C8D8A" id="Rectangle 590" o:spid="_x0000_s1051" style="position:absolute;margin-left:48pt;margin-top:11.25pt;width:72.85pt;height:23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" fillcolor="yellow" stroked="f">
                      <v:textbox>
                        <w:txbxContent>
                          <w:p w14:paraId="16DF4B40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08F9722B" wp14:editId="649D9AE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165100</wp:posOffset>
                      </wp:positionV>
                      <wp:extent cx="307975" cy="247650"/>
                      <wp:effectExtent l="26670" t="27940" r="36830" b="48260"/>
                      <wp:wrapNone/>
                      <wp:docPr id="17" name="AutoShap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2EA6BC" id="AutoShape 589" o:spid="_x0000_s1026" style="position:absolute;margin-left:2.8pt;margin-top:13pt;width:24.25pt;height:19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7419DB17" w14:textId="77777777" w:rsidR="0030746D" w:rsidRPr="00320381" w:rsidRDefault="0030746D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1F5BFE0" w14:textId="77777777" w:rsidR="00AE1D12" w:rsidRPr="00320381" w:rsidRDefault="00AE1D12" w:rsidP="00AE1D12">
      <w:pPr>
        <w:rPr>
          <w:rFonts w:ascii="Arial" w:hAnsi="Arial" w:cs="Arial"/>
        </w:rPr>
      </w:pPr>
    </w:p>
    <w:tbl>
      <w:tblPr>
        <w:tblW w:w="14367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3"/>
        <w:gridCol w:w="2571"/>
        <w:gridCol w:w="2790"/>
        <w:gridCol w:w="2700"/>
        <w:gridCol w:w="2880"/>
        <w:gridCol w:w="2880"/>
        <w:gridCol w:w="253"/>
      </w:tblGrid>
      <w:tr w:rsidR="00AE1D12" w:rsidRPr="00320381" w14:paraId="54462E22" w14:textId="77777777" w:rsidTr="00AD4DC9">
        <w:trPr>
          <w:cantSplit/>
          <w:trHeight w:hRule="exact" w:val="605"/>
          <w:jc w:val="center"/>
        </w:trPr>
        <w:tc>
          <w:tcPr>
            <w:tcW w:w="14367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4BCEB6C3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October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5B7C7603" w14:textId="77777777" w:rsidTr="00AD4DC9">
        <w:trPr>
          <w:cantSplit/>
          <w:trHeight w:hRule="exact" w:val="259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364B049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8CBA38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74C7489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B1FA274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7A8318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A81E056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388359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03FF5ACB" w14:textId="77777777" w:rsidTr="003E25E9">
        <w:trPr>
          <w:cantSplit/>
          <w:trHeight w:hRule="exact" w:val="1646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C8259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57A751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2BA9982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D4DAF53" wp14:editId="784BB739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45085</wp:posOffset>
                      </wp:positionV>
                      <wp:extent cx="904875" cy="295275"/>
                      <wp:effectExtent l="0" t="3175" r="0" b="0"/>
                      <wp:wrapNone/>
                      <wp:docPr id="14" name="Rectangle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C60C8C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November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DAF53" id="Rectangle 551" o:spid="_x0000_s1052" style="position:absolute;margin-left:46.45pt;margin-top:3.55pt;width:71.25pt;height:23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" stroked="f">
                      <v:textbox>
                        <w:txbxContent>
                          <w:p w14:paraId="06C60C8C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November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0BC10F21" wp14:editId="086E1D90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20955</wp:posOffset>
                      </wp:positionV>
                      <wp:extent cx="352425" cy="247650"/>
                      <wp:effectExtent l="20955" t="24765" r="36195" b="51435"/>
                      <wp:wrapNone/>
                      <wp:docPr id="13" name="AutoShap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F2A1D7" id="AutoShape 562" o:spid="_x0000_s1026" style="position:absolute;margin-left:7.3pt;margin-top:1.65pt;width:27.75pt;height:19.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" fillcolor="#943634 [2405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6B9FC3D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B2961C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D99ECFC" w14:textId="77777777" w:rsidR="00AE1D12" w:rsidRPr="00320381" w:rsidRDefault="003E25E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0370D61D" wp14:editId="1AD2BDE0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40005</wp:posOffset>
                      </wp:positionV>
                      <wp:extent cx="895350" cy="295275"/>
                      <wp:effectExtent l="0" t="3175" r="0" b="0"/>
                      <wp:wrapNone/>
                      <wp:docPr id="16" name="Rectangle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20BB70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December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0D61D" id="Rectangle 552" o:spid="_x0000_s1053" style="position:absolute;margin-left:47.2pt;margin-top:3.15pt;width:70.5pt;height:23.2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" stroked="f">
                      <v:textbox>
                        <w:txbxContent>
                          <w:p w14:paraId="7220BB70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December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21CAFBB7" wp14:editId="03275DF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17780</wp:posOffset>
                      </wp:positionV>
                      <wp:extent cx="352425" cy="247650"/>
                      <wp:effectExtent l="20955" t="24765" r="36195" b="51435"/>
                      <wp:wrapNone/>
                      <wp:docPr id="15" name="AutoShap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3836A8" id="AutoShape 561" o:spid="_x0000_s1026" style="position:absolute;margin-left:7.9pt;margin-top:1.4pt;width:27.75pt;height:19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" fillcolor="#548dd4 [1951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05254E9A" w14:textId="77777777" w:rsidR="0021056A" w:rsidRPr="00320381" w:rsidRDefault="0021056A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3450F43" w14:textId="77777777" w:rsidR="001C0A8F" w:rsidRPr="00320381" w:rsidRDefault="001C0A8F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B67425A" w14:textId="77777777" w:rsidR="00B45F1C" w:rsidRPr="00320381" w:rsidRDefault="00B45F1C" w:rsidP="00B45F1C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13693557" w14:textId="77777777" w:rsidR="00B45F1C" w:rsidRPr="00320381" w:rsidRDefault="00B45F1C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46300F61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CAE374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4E84A7D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5226CC20" w14:textId="77777777" w:rsidR="00B45F1C" w:rsidRPr="00320381" w:rsidRDefault="00871A59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30-Day Outage due by 5P</w:t>
            </w:r>
          </w:p>
          <w:p w14:paraId="3571C13D" w14:textId="77777777" w:rsidR="00B45F1C" w:rsidRPr="00320381" w:rsidRDefault="00B45F1C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680F244A" w14:textId="77777777" w:rsidR="00B45F1C" w:rsidRPr="00320381" w:rsidRDefault="00B45F1C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27F010A3" w14:textId="77777777" w:rsidR="00B45F1C" w:rsidRPr="00320381" w:rsidRDefault="00B45F1C" w:rsidP="003B7B4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2 SEQ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by 5P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BB0A51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05879BBF" w14:textId="77777777" w:rsidR="0021056A" w:rsidRPr="00320381" w:rsidRDefault="0021056A" w:rsidP="0021056A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3E6EAB74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B45C67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4049BE66" w14:textId="77777777" w:rsidR="00797A4D" w:rsidRPr="00320381" w:rsidRDefault="00797A4D" w:rsidP="00AD4DC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681A26DE" w14:textId="77777777" w:rsidR="00DC3069" w:rsidRPr="00320381" w:rsidRDefault="00DC3069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E520E5B" w14:textId="77777777" w:rsidR="0021056A" w:rsidRPr="00320381" w:rsidRDefault="00450291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Post Dec Source/Sink List</w:t>
            </w:r>
          </w:p>
          <w:p w14:paraId="3CFD8EA1" w14:textId="77777777" w:rsidR="0021056A" w:rsidRPr="00320381" w:rsidRDefault="0021056A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66557A9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4D1DB0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178EE8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5763D283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List of outages post by 12P</w:t>
            </w:r>
          </w:p>
          <w:p w14:paraId="2B8FD624" w14:textId="77777777" w:rsidR="00642988" w:rsidRPr="00320381" w:rsidRDefault="00642988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4816E1CB" w14:textId="77777777" w:rsidR="00450291" w:rsidRPr="00320381" w:rsidRDefault="00450291" w:rsidP="007C01A1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30E103DC" w14:textId="77777777" w:rsidR="00AE1D12" w:rsidRPr="00320381" w:rsidRDefault="00B45F1C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2 Open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1A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5DE3F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024EFEE0" w14:textId="77777777" w:rsidTr="007C069D">
        <w:trPr>
          <w:cantSplit/>
          <w:trHeight w:hRule="exact" w:val="1592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4ACBF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80126F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024FF349" w14:textId="77777777" w:rsidR="00642988" w:rsidRPr="00320381" w:rsidRDefault="00642988" w:rsidP="00642988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5034EB85" w14:textId="77777777" w:rsidR="00AE1D12" w:rsidRPr="00320381" w:rsidRDefault="00AE1D12" w:rsidP="00AD4DC9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193C2969" w14:textId="77777777" w:rsidR="00D535EA" w:rsidRPr="00320381" w:rsidRDefault="00D535EA" w:rsidP="00667388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340D4E54" w14:textId="77777777" w:rsidR="00AE1D12" w:rsidRPr="00320381" w:rsidRDefault="00AE1D1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D82B44B" w14:textId="77777777" w:rsidR="008454E7" w:rsidRPr="00320381" w:rsidRDefault="008454E7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2020 Tier 2 Open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4BA1E7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628EC9BF" w14:textId="77777777" w:rsidR="00136FC7" w:rsidRPr="00320381" w:rsidRDefault="00136FC7" w:rsidP="0021056A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ADE9262" w14:textId="77777777" w:rsidR="00450291" w:rsidRPr="00320381" w:rsidRDefault="00450291" w:rsidP="00450291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Hist Load Wind Opens 1A</w:t>
            </w:r>
          </w:p>
          <w:p w14:paraId="67A285F4" w14:textId="77777777" w:rsidR="00136FC7" w:rsidRPr="00320381" w:rsidRDefault="00450291" w:rsidP="00450291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Hist Load Wind Closes 5P</w:t>
            </w:r>
          </w:p>
          <w:p w14:paraId="60F9BF00" w14:textId="77777777" w:rsidR="00DC3069" w:rsidRPr="00320381" w:rsidRDefault="00DC3069" w:rsidP="00852606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68214946" w14:textId="77777777" w:rsidR="00136FC7" w:rsidRPr="00320381" w:rsidRDefault="00B45F1C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2 Closes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5P</w:t>
            </w: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05004F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667388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3AE9B688" w14:textId="77777777" w:rsidR="00314786" w:rsidRPr="00320381" w:rsidRDefault="00314786" w:rsidP="0064298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330C6576" w14:textId="77777777" w:rsidR="00642988" w:rsidRPr="00320381" w:rsidRDefault="00DC3069" w:rsidP="0064298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Incr. Update by 5P</w:t>
            </w:r>
          </w:p>
          <w:p w14:paraId="7D9D227A" w14:textId="77777777" w:rsidR="00797A4D" w:rsidRPr="00320381" w:rsidRDefault="00450291" w:rsidP="0021056A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Dec </w:t>
            </w:r>
            <w:proofErr w:type="spellStart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 Load Wind Opens 1A</w:t>
            </w:r>
          </w:p>
          <w:p w14:paraId="10408E85" w14:textId="77777777" w:rsidR="00D535EA" w:rsidRPr="00320381" w:rsidRDefault="00D535EA" w:rsidP="0066738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7A842E2" w14:textId="77777777" w:rsidR="00AE1D12" w:rsidRPr="00320381" w:rsidRDefault="00AE1D12" w:rsidP="003B7B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1AA547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72437213" w14:textId="77777777" w:rsidR="00642988" w:rsidRPr="00320381" w:rsidRDefault="00642988" w:rsidP="00831D82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207C4894" w14:textId="77777777" w:rsidR="00D535EA" w:rsidRPr="00320381" w:rsidRDefault="00D535EA" w:rsidP="00831D82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5AF90B0A" w14:textId="77777777" w:rsidR="00642988" w:rsidRPr="00320381" w:rsidRDefault="00450291" w:rsidP="00831D82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Dec </w:t>
            </w:r>
            <w:proofErr w:type="spellStart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 xml:space="preserve"> Load Wind Closes 5P</w:t>
            </w:r>
          </w:p>
          <w:p w14:paraId="1F295E18" w14:textId="77777777" w:rsidR="00DC3069" w:rsidRPr="00320381" w:rsidRDefault="00DC3069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110B81EF" w14:textId="77777777" w:rsidR="00AE1D12" w:rsidRPr="00320381" w:rsidRDefault="00AE1D12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845EAE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4E30FD2C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86D5129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Tier 1 Opens 1A</w:t>
            </w:r>
          </w:p>
          <w:p w14:paraId="24CF5E79" w14:textId="77777777" w:rsidR="003B5E53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Tier 1 Closes 5P</w:t>
            </w:r>
          </w:p>
          <w:p w14:paraId="426813DC" w14:textId="77777777" w:rsidR="00347BD6" w:rsidRPr="00320381" w:rsidRDefault="00347BD6" w:rsidP="00852606">
            <w:pPr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</w:p>
          <w:p w14:paraId="2DCEB8D6" w14:textId="77777777" w:rsidR="00B45F1C" w:rsidRPr="00320381" w:rsidRDefault="00B45F1C" w:rsidP="003B7B43">
            <w:pPr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Post 20</w:t>
            </w:r>
            <w:r w:rsidR="003B7B43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Tier 2 Results</w:t>
            </w:r>
            <w:r w:rsidR="008454E7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by 5P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95C26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19CBB1D3" w14:textId="77777777" w:rsidTr="00304CF3">
        <w:trPr>
          <w:cantSplit/>
          <w:trHeight w:hRule="exact" w:val="1772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947FC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F63202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51E96339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01905C26" w14:textId="77777777" w:rsidR="00AE1D12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(Columbus Day – Not an ISO Observed Holiday)</w:t>
            </w:r>
          </w:p>
          <w:p w14:paraId="1A2BDA80" w14:textId="77777777" w:rsidR="005E24B5" w:rsidRPr="00320381" w:rsidRDefault="005E24B5" w:rsidP="0021056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1F6A18ED" w14:textId="77777777" w:rsidR="00AE1D12" w:rsidRPr="00320381" w:rsidRDefault="00AE1D12" w:rsidP="0021056A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444AF27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0A44571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ACE1B1E" w14:textId="77777777" w:rsidR="00B45F1C" w:rsidRPr="00320381" w:rsidRDefault="00B45F1C" w:rsidP="00B45F1C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F34136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4219A370" w14:textId="77777777" w:rsidR="008F765B" w:rsidRPr="00320381" w:rsidRDefault="008F765B" w:rsidP="0021056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6C9FCBF6" w14:textId="77777777" w:rsidR="0021056A" w:rsidRPr="00320381" w:rsidRDefault="00DC3069" w:rsidP="00D535E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Post Tier 1 Results by 5P</w:t>
            </w:r>
          </w:p>
          <w:p w14:paraId="4960991F" w14:textId="77777777" w:rsidR="00DC3069" w:rsidRPr="00320381" w:rsidRDefault="00DC3069" w:rsidP="00D535EA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19DF24BD" w14:textId="77777777" w:rsidR="002237AF" w:rsidRPr="00320381" w:rsidRDefault="002237AF" w:rsidP="007C069D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20911E69" w14:textId="77777777" w:rsidR="00B45F1C" w:rsidRPr="00320381" w:rsidRDefault="00B45F1C" w:rsidP="00B45F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Post 20</w:t>
            </w:r>
            <w:r w:rsidR="003B7B43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Set-Aside Values</w:t>
            </w:r>
          </w:p>
          <w:p w14:paraId="7A485B03" w14:textId="77777777" w:rsidR="007C069D" w:rsidRPr="00320381" w:rsidRDefault="00B45F1C" w:rsidP="00B45F1C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3 SEQ</w:t>
            </w:r>
          </w:p>
          <w:p w14:paraId="44D87D1F" w14:textId="77777777" w:rsidR="00AE1D12" w:rsidRPr="00320381" w:rsidRDefault="00AE1D12" w:rsidP="007C069D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044F1F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0046E0C" w14:textId="77777777" w:rsidR="00AE1D12" w:rsidRPr="00320381" w:rsidRDefault="00AE1D12" w:rsidP="00831D8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FE94DB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25A16EE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B050"/>
                <w:sz w:val="18"/>
                <w:szCs w:val="18"/>
              </w:rPr>
            </w:pPr>
          </w:p>
          <w:p w14:paraId="3D274EA2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Post Set-Aside</w:t>
            </w:r>
          </w:p>
          <w:p w14:paraId="28006CBA" w14:textId="77777777" w:rsidR="0021056A" w:rsidRPr="00320381" w:rsidRDefault="00DC3069" w:rsidP="00DC306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Tier 2 MEQ</w:t>
            </w:r>
          </w:p>
          <w:p w14:paraId="3357E72D" w14:textId="77777777" w:rsidR="00347BD6" w:rsidRPr="00320381" w:rsidRDefault="00347BD6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4C6763" w14:textId="77777777" w:rsidR="00AE1D12" w:rsidRPr="00320381" w:rsidRDefault="0094143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64272A16" w14:textId="77777777" w:rsidR="00291604" w:rsidRPr="00320381" w:rsidRDefault="00291604" w:rsidP="00635E1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D868820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Tier 2 Opens 1A</w:t>
            </w:r>
          </w:p>
          <w:p w14:paraId="3D211050" w14:textId="77777777" w:rsidR="00635E18" w:rsidRPr="00320381" w:rsidRDefault="00DC3069" w:rsidP="00DC306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Tier 2 Closes 5P</w:t>
            </w:r>
          </w:p>
          <w:p w14:paraId="387B9AFD" w14:textId="77777777" w:rsidR="00642988" w:rsidRPr="00320381" w:rsidRDefault="00642988" w:rsidP="00642988">
            <w:pPr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</w:pPr>
          </w:p>
          <w:p w14:paraId="78F5B226" w14:textId="77777777" w:rsidR="00A810E2" w:rsidRPr="00320381" w:rsidRDefault="00A810E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04C05EA2" w14:textId="77777777" w:rsidR="00AE1D12" w:rsidRPr="00320381" w:rsidRDefault="007C069D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3 Open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1A</w:t>
            </w:r>
          </w:p>
          <w:p w14:paraId="62FB2605" w14:textId="77777777" w:rsidR="00AE1D12" w:rsidRPr="00320381" w:rsidRDefault="00AE1D12" w:rsidP="00831D8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EE7E5C" w14:textId="77777777" w:rsidR="00AE1D12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3726284" w14:textId="77777777" w:rsidR="003B5E53" w:rsidRPr="00320381" w:rsidRDefault="003B5E53" w:rsidP="00AD4DC9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063A4CA8" w14:textId="77777777" w:rsidR="00635E18" w:rsidRPr="00320381" w:rsidRDefault="00291604" w:rsidP="00831D82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Nov UDCs submit Load Migration data by 12P</w:t>
            </w:r>
          </w:p>
          <w:p w14:paraId="059B6F53" w14:textId="77777777" w:rsidR="00A810E2" w:rsidRPr="00320381" w:rsidRDefault="00A810E2" w:rsidP="00831D82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370A6FA9" w14:textId="77777777" w:rsidR="00DC3069" w:rsidRPr="00320381" w:rsidRDefault="00DC3069" w:rsidP="00831D82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266A7C30" w14:textId="77777777" w:rsidR="00AE1D12" w:rsidRPr="00320381" w:rsidRDefault="00B45F1C" w:rsidP="00347B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20</w:t>
            </w:r>
            <w:r w:rsidR="003B7B43"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Tier 3 Open</w:t>
            </w:r>
          </w:p>
          <w:p w14:paraId="5E2B1673" w14:textId="77777777" w:rsidR="00347BD6" w:rsidRPr="00320381" w:rsidRDefault="00347BD6" w:rsidP="00347BD6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0931E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241D3B36" w14:textId="77777777" w:rsidTr="00885E98">
        <w:trPr>
          <w:cantSplit/>
          <w:trHeight w:hRule="exact" w:val="1556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71B5C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3569F9B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6D35C5C3" w14:textId="77777777" w:rsidR="00635E18" w:rsidRPr="00320381" w:rsidRDefault="00635E18" w:rsidP="00635E1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42F0BC7B" w14:textId="77777777" w:rsidR="00101C67" w:rsidRPr="00320381" w:rsidRDefault="00DC3069" w:rsidP="00101C6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Nov Post Tier 2 Results by 5P</w:t>
            </w:r>
          </w:p>
          <w:p w14:paraId="287B913A" w14:textId="77777777" w:rsidR="00B22F43" w:rsidRPr="00320381" w:rsidRDefault="00B22F43" w:rsidP="00101C6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77F300B" w14:textId="77777777" w:rsidR="00AE1D12" w:rsidRPr="00320381" w:rsidRDefault="00AE1D12" w:rsidP="00831D8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562E4E5" w14:textId="77777777" w:rsidR="00635E18" w:rsidRPr="00320381" w:rsidRDefault="00B45F1C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3 Close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</w:t>
            </w:r>
            <w:r w:rsidR="0068446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5P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DF4094C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261575DD" w14:textId="77777777" w:rsidR="00635E18" w:rsidRPr="00320381" w:rsidRDefault="00635E18" w:rsidP="00635E1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20575D2E" w14:textId="77777777" w:rsidR="00B22F43" w:rsidRPr="00320381" w:rsidRDefault="00B22F43" w:rsidP="00B22F43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529E6289" w14:textId="77777777" w:rsidR="00B22F43" w:rsidRPr="00320381" w:rsidRDefault="00B22F43" w:rsidP="00B22F43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136FDC9" w14:textId="77777777" w:rsidR="0021520A" w:rsidRPr="00320381" w:rsidRDefault="0021520A" w:rsidP="0021520A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55B2BD98" w14:textId="77777777" w:rsidR="00635E18" w:rsidRPr="00320381" w:rsidRDefault="00635E18" w:rsidP="003B7B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5204530" w14:textId="77777777" w:rsidR="00667388" w:rsidRPr="00320381" w:rsidRDefault="00304CF3" w:rsidP="0066738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667388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020B1B8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F2BE2C1" w14:textId="77777777" w:rsidR="00A810E2" w:rsidRPr="00320381" w:rsidRDefault="00DC3069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943634" w:themeColor="accent2" w:themeShade="BF"/>
                <w:sz w:val="18"/>
                <w:szCs w:val="18"/>
              </w:rPr>
              <w:t>Nov Auction Opens 1A</w:t>
            </w:r>
          </w:p>
          <w:p w14:paraId="51A708B7" w14:textId="77777777" w:rsidR="0021520A" w:rsidRPr="00320381" w:rsidRDefault="0021520A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100635F7" w14:textId="77777777" w:rsidR="00136FC7" w:rsidRPr="00320381" w:rsidRDefault="00136FC7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59510445" w14:textId="77777777" w:rsidR="00AE1D12" w:rsidRPr="00320381" w:rsidRDefault="00AE1D12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41DA61B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507A27E2" w14:textId="77777777" w:rsidR="00635E18" w:rsidRPr="00320381" w:rsidRDefault="00635E18" w:rsidP="00635E18">
            <w:pPr>
              <w:pStyle w:val="Dates"/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</w:pPr>
          </w:p>
          <w:p w14:paraId="7958ED47" w14:textId="77777777" w:rsidR="008F765B" w:rsidRPr="00320381" w:rsidRDefault="00DC3069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Auction Closes 5P</w:t>
            </w:r>
          </w:p>
          <w:p w14:paraId="6393B760" w14:textId="77777777" w:rsidR="00CA74BD" w:rsidRPr="00320381" w:rsidRDefault="00CA74BD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4EEBE0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5FC2E4A" w14:textId="77777777" w:rsidR="00AE1D12" w:rsidRPr="00320381" w:rsidRDefault="00B45F1C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</w:t>
            </w:r>
            <w:r w:rsidR="003B7B43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</w:t>
            </w: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Tier 3 Results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by 5P</w:t>
            </w:r>
          </w:p>
          <w:p w14:paraId="7688A55F" w14:textId="77777777" w:rsidR="00AE1D12" w:rsidRPr="00320381" w:rsidRDefault="00AE1D12" w:rsidP="00667388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33D1B34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667388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A49971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443661A3" w14:textId="77777777" w:rsidR="00BB2F94" w:rsidRPr="00320381" w:rsidRDefault="00BB2F94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754C95F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621DFDA" w14:textId="77777777" w:rsidR="00BE7177" w:rsidRPr="00320381" w:rsidRDefault="002237AF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MEQ</w:t>
            </w:r>
          </w:p>
          <w:p w14:paraId="2C956DD0" w14:textId="77777777" w:rsidR="00BE7177" w:rsidRPr="00320381" w:rsidRDefault="00BE7177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7BA2803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04CF3" w:rsidRPr="00320381" w14:paraId="546F3EA5" w14:textId="77777777" w:rsidTr="00885E98">
        <w:trPr>
          <w:cantSplit/>
          <w:trHeight w:hRule="exact" w:val="1556"/>
          <w:jc w:val="center"/>
        </w:trPr>
        <w:tc>
          <w:tcPr>
            <w:tcW w:w="2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7544E3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DE069C4" w14:textId="77777777" w:rsidR="00304CF3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28</w:t>
            </w:r>
          </w:p>
          <w:p w14:paraId="254671FA" w14:textId="77777777" w:rsidR="00642988" w:rsidRPr="00320381" w:rsidRDefault="0064298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A8F3B58" w14:textId="77777777" w:rsidR="00DC3069" w:rsidRPr="00320381" w:rsidRDefault="00DC3069" w:rsidP="00DC306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943634" w:themeColor="accent2" w:themeShade="BF"/>
                <w:sz w:val="18"/>
                <w:szCs w:val="18"/>
              </w:rPr>
              <w:t>Nov Auction results post by 5P</w:t>
            </w:r>
          </w:p>
          <w:p w14:paraId="03E4694D" w14:textId="77777777" w:rsidR="00642988" w:rsidRPr="00320381" w:rsidRDefault="0064298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CA869A4" w14:textId="77777777" w:rsidR="003B7B43" w:rsidRPr="00320381" w:rsidRDefault="003B7B4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CRR FNM by 5P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3E99B09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</w:p>
          <w:p w14:paraId="03ED75D3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7CDD30E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E268ACA" w14:textId="77777777" w:rsidR="008F765B" w:rsidRPr="00320381" w:rsidRDefault="008F765B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67A744E4" w14:textId="77777777" w:rsidR="00347BD6" w:rsidRPr="00320381" w:rsidRDefault="00347BD6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70AD30B" w14:textId="77777777" w:rsidR="00347BD6" w:rsidRPr="00320381" w:rsidRDefault="00347BD6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54F1C46" w14:textId="77777777" w:rsidR="00304CF3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6FC63A7" w14:textId="77777777" w:rsidR="00BD2BEF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B87B650" w14:textId="77777777" w:rsidR="00BD2BEF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06A0130" w14:textId="77777777" w:rsidR="00BD2BEF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DBC7E75" w14:textId="77777777" w:rsidR="00BD2BEF" w:rsidRPr="00320381" w:rsidRDefault="00BD2BE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34C1730" w14:textId="77777777" w:rsidR="00BD2BEF" w:rsidRPr="00320381" w:rsidRDefault="00BD2BEF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9224741" w14:textId="77777777" w:rsidR="00304CF3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31</w:t>
            </w:r>
          </w:p>
          <w:p w14:paraId="63147901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37306E3" w14:textId="77777777" w:rsidR="00871A59" w:rsidRPr="00320381" w:rsidRDefault="00C47CC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30-Day Outage due</w:t>
            </w:r>
          </w:p>
          <w:p w14:paraId="0EDBFF0B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8D414E6" w14:textId="77777777" w:rsidR="00871A59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B329577" w14:textId="77777777" w:rsidR="00871A59" w:rsidRPr="00320381" w:rsidRDefault="00871A59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E9CF53D" w14:textId="77777777" w:rsidR="00304CF3" w:rsidRPr="00320381" w:rsidRDefault="00B13DB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84BC4D0" wp14:editId="2DCA2660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377825</wp:posOffset>
                      </wp:positionV>
                      <wp:extent cx="925195" cy="295275"/>
                      <wp:effectExtent l="0" t="0" r="0" b="3810"/>
                      <wp:wrapNone/>
                      <wp:docPr id="12" name="Rectangle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028821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Annual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BC4D0" id="Rectangle 560" o:spid="_x0000_s1054" style="position:absolute;margin-left:42.9pt;margin-top:29.75pt;width:72.85pt;height:23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" fillcolor="yellow" stroked="f">
                      <v:textbox>
                        <w:txbxContent>
                          <w:p w14:paraId="2A028821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3F2EEDF1" wp14:editId="066B11D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377825</wp:posOffset>
                      </wp:positionV>
                      <wp:extent cx="307975" cy="247650"/>
                      <wp:effectExtent l="27305" t="24765" r="36195" b="51435"/>
                      <wp:wrapNone/>
                      <wp:docPr id="11" name="AutoShap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D13349" id="AutoShape 559" o:spid="_x0000_s1026" style="position:absolute;margin-left:6.15pt;margin-top:29.75pt;width:24.25pt;height:19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3678D424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AC32A6A" w14:textId="77777777" w:rsidR="00AE1D12" w:rsidRPr="00320381" w:rsidRDefault="00AE1D12" w:rsidP="00AE1D12">
      <w:pPr>
        <w:rPr>
          <w:rFonts w:ascii="Arial" w:hAnsi="Arial" w:cs="Arial"/>
        </w:rPr>
      </w:pPr>
    </w:p>
    <w:tbl>
      <w:tblPr>
        <w:tblW w:w="14802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2"/>
        <w:gridCol w:w="41"/>
        <w:gridCol w:w="2564"/>
        <w:gridCol w:w="7"/>
        <w:gridCol w:w="2790"/>
        <w:gridCol w:w="14"/>
        <w:gridCol w:w="2686"/>
        <w:gridCol w:w="34"/>
        <w:gridCol w:w="2846"/>
        <w:gridCol w:w="56"/>
        <w:gridCol w:w="2824"/>
        <w:gridCol w:w="253"/>
        <w:gridCol w:w="163"/>
        <w:gridCol w:w="272"/>
      </w:tblGrid>
      <w:tr w:rsidR="00AE1D12" w:rsidRPr="00320381" w14:paraId="585446A2" w14:textId="77777777" w:rsidTr="003E25E9">
        <w:trPr>
          <w:gridAfter w:val="2"/>
          <w:wAfter w:w="435" w:type="dxa"/>
          <w:cantSplit/>
          <w:trHeight w:hRule="exact" w:val="605"/>
          <w:jc w:val="center"/>
        </w:trPr>
        <w:tc>
          <w:tcPr>
            <w:tcW w:w="14367" w:type="dxa"/>
            <w:gridSpan w:val="1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3C3F029E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/>
              </w:rPr>
              <w:lastRenderedPageBreak/>
              <w:t>November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6EFB9F52" w14:textId="77777777" w:rsidTr="003E25E9">
        <w:trPr>
          <w:gridAfter w:val="2"/>
          <w:wAfter w:w="435" w:type="dxa"/>
          <w:cantSplit/>
          <w:trHeight w:hRule="exact" w:val="259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268986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57696E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87B863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EB9AF10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7DF7D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F98E244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72D46A3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1114F57A" w14:textId="77777777" w:rsidTr="003E25E9">
        <w:trPr>
          <w:gridAfter w:val="2"/>
          <w:wAfter w:w="435" w:type="dxa"/>
          <w:cantSplit/>
          <w:trHeight w:hRule="exact" w:val="1682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1C1143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CF1693" w14:textId="77777777" w:rsidR="00AE1D12" w:rsidRPr="00320381" w:rsidRDefault="00B13DB5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4973B8B" wp14:editId="48D41B5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25400</wp:posOffset>
                      </wp:positionV>
                      <wp:extent cx="923925" cy="295275"/>
                      <wp:effectExtent l="0" t="1905" r="0" b="0"/>
                      <wp:wrapNone/>
                      <wp:docPr id="10" name="Rectangl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B722DC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December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73B8B" id="_x0000_s1055" style="position:absolute;margin-left:30.55pt;margin-top:2pt;width:72.75pt;height:23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" stroked="f">
                      <v:textbox>
                        <w:txbxContent>
                          <w:p w14:paraId="66B722DC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December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0C28A169" wp14:editId="0DC4E85A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711835</wp:posOffset>
                      </wp:positionV>
                      <wp:extent cx="944245" cy="295275"/>
                      <wp:effectExtent l="0" t="2540" r="0" b="0"/>
                      <wp:wrapNone/>
                      <wp:docPr id="9" name="Rectangl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24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5C56A2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Annual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8A169" id="_x0000_s1056" style="position:absolute;margin-left:32.7pt;margin-top:56.05pt;width:74.35pt;height:23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" fillcolor="yellow" stroked="f">
                      <v:textbox>
                        <w:txbxContent>
                          <w:p w14:paraId="015C56A2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Annual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561288CE" wp14:editId="201724F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768985</wp:posOffset>
                      </wp:positionV>
                      <wp:extent cx="307975" cy="247650"/>
                      <wp:effectExtent l="25400" t="21590" r="38100" b="45085"/>
                      <wp:wrapNone/>
                      <wp:docPr id="8" name="AutoShap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B2E1DF" id="AutoShape 557" o:spid="_x0000_s1026" style="position:absolute;margin-left:-1.2pt;margin-top:60.55pt;width:24.25pt;height:19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" fillcolor="yellow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32F13726" wp14:editId="6ADD8179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368300</wp:posOffset>
                      </wp:positionV>
                      <wp:extent cx="762000" cy="295275"/>
                      <wp:effectExtent l="0" t="1905" r="0" b="0"/>
                      <wp:wrapNone/>
                      <wp:docPr id="7" name="Rectangl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622C03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January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13726" id="_x0000_s1057" style="position:absolute;margin-left:34.3pt;margin-top:29pt;width:60pt;height:23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" stroked="f">
                      <v:textbox>
                        <w:txbxContent>
                          <w:p w14:paraId="5D622C03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January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EBCE289" wp14:editId="3F4B8B0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406400</wp:posOffset>
                      </wp:positionV>
                      <wp:extent cx="307975" cy="247650"/>
                      <wp:effectExtent l="25400" t="20955" r="38100" b="45720"/>
                      <wp:wrapNone/>
                      <wp:docPr id="6" name="Auto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80D719" id="AutoShape 556" o:spid="_x0000_s1026" style="position:absolute;margin-left:-1.2pt;margin-top:32pt;width:24.25pt;height:19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" fillcolor="red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02206B4" wp14:editId="4467FBD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35560</wp:posOffset>
                      </wp:positionV>
                      <wp:extent cx="307975" cy="247650"/>
                      <wp:effectExtent l="25400" t="21590" r="38100" b="45085"/>
                      <wp:wrapNone/>
                      <wp:docPr id="5" name="AutoShape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F1FEA2" id="AutoShape 555" o:spid="_x0000_s1026" style="position:absolute;margin-left:-1.2pt;margin-top:2.8pt;width:24.25pt;height:19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" fillcolor="#548dd4 [1951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A1DA1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7837C81E" w14:textId="77777777" w:rsidR="00941436" w:rsidRPr="00320381" w:rsidRDefault="00941436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0F05101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504769D2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5EB375DA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  <w:p w14:paraId="25BD20DC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63A26AA4" w14:textId="77777777" w:rsidR="000B7DA9" w:rsidRPr="00320381" w:rsidRDefault="000B7DA9" w:rsidP="00667388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E203C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  <w:p w14:paraId="41B88A5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5FA10925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FE8B7D8" w14:textId="77777777" w:rsidR="00F678BB" w:rsidRPr="00320381" w:rsidRDefault="00F678BB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5DE1A66B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4BA459E" w14:textId="77777777" w:rsidR="000B7DA9" w:rsidRPr="00320381" w:rsidRDefault="000B7DA9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690D83B4" w14:textId="77777777" w:rsidR="000B7DA9" w:rsidRPr="00320381" w:rsidRDefault="000B7DA9" w:rsidP="00667388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82914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1A0BC7B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0FA053C" w14:textId="77777777" w:rsidR="00F678BB" w:rsidRPr="00320381" w:rsidRDefault="00F678BB" w:rsidP="00F678BB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2A7A06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3C1151E" w14:textId="77777777" w:rsidR="003B5E53" w:rsidRPr="00320381" w:rsidRDefault="003B5E53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7153CBE1" w14:textId="77777777" w:rsidR="003B5E53" w:rsidRPr="00320381" w:rsidRDefault="003B5E53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36C1687B" w14:textId="77777777" w:rsidR="00831D82" w:rsidRPr="00320381" w:rsidRDefault="00831D82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D20655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F765B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849C7F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418832F4" w14:textId="77777777" w:rsidR="003B5E53" w:rsidRPr="00320381" w:rsidRDefault="003B5E53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117A2B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2CA2BC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0FE87AD" w14:textId="77777777" w:rsidR="00C03AA5" w:rsidRPr="00320381" w:rsidRDefault="00C03AA5" w:rsidP="00146F02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7FA7C086" w14:textId="77777777" w:rsidR="00E80C8C" w:rsidRPr="00320381" w:rsidRDefault="00E80C8C" w:rsidP="00E80C8C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</w:p>
          <w:p w14:paraId="6191DC39" w14:textId="77777777" w:rsidR="003B5E53" w:rsidRPr="00320381" w:rsidRDefault="003B5E53" w:rsidP="00852606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BA672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681CEE37" w14:textId="77777777" w:rsidTr="003E25E9">
        <w:trPr>
          <w:gridAfter w:val="2"/>
          <w:wAfter w:w="435" w:type="dxa"/>
          <w:cantSplit/>
          <w:trHeight w:hRule="exact" w:val="1772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1A11C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28CB92" w14:textId="77777777" w:rsidR="008F765B" w:rsidRPr="00320381" w:rsidRDefault="00871A59" w:rsidP="00E5098D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1B167695" w14:textId="77777777" w:rsidR="00871A59" w:rsidRPr="00320381" w:rsidRDefault="00871A59" w:rsidP="00E5098D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47D0041A" w14:textId="77777777" w:rsidR="00AE1D12" w:rsidRPr="00320381" w:rsidRDefault="003B7B43" w:rsidP="00E5098D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List of outages post by 12P</w:t>
            </w:r>
          </w:p>
          <w:p w14:paraId="123A2859" w14:textId="77777777" w:rsidR="00E5098D" w:rsidRPr="00320381" w:rsidRDefault="00E5098D" w:rsidP="00E5098D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C2A9C12" w14:textId="77777777" w:rsidR="00EA5D07" w:rsidRPr="00320381" w:rsidRDefault="00EA5D07" w:rsidP="00E5098D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9B25227" w14:textId="77777777" w:rsidR="00BB2F94" w:rsidRPr="00320381" w:rsidRDefault="00BB2F94" w:rsidP="00667388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7906866B" w14:textId="77777777" w:rsidR="00136FC7" w:rsidRPr="00320381" w:rsidRDefault="00136FC7" w:rsidP="00852606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5FB86D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1532E353" w14:textId="77777777" w:rsidR="003B7B43" w:rsidRPr="00320381" w:rsidRDefault="003B7B43" w:rsidP="008F765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C47A3B1" w14:textId="77777777" w:rsidR="003B7B43" w:rsidRPr="00320381" w:rsidRDefault="003B7B43" w:rsidP="008F765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35FB483" w14:textId="77777777" w:rsidR="008F765B" w:rsidRPr="00320381" w:rsidRDefault="008F765B" w:rsidP="008F765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Hist Load Wind Opens 1A</w:t>
            </w:r>
          </w:p>
          <w:p w14:paraId="499CDF0E" w14:textId="77777777" w:rsidR="00F678BB" w:rsidRPr="00320381" w:rsidRDefault="008F765B" w:rsidP="008F765B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Hist Load Wind Closes 5P</w:t>
            </w:r>
          </w:p>
          <w:p w14:paraId="2225F148" w14:textId="77777777" w:rsidR="003B7B43" w:rsidRPr="00320381" w:rsidRDefault="003B7B43" w:rsidP="008F765B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24A61ECA" w14:textId="77777777" w:rsidR="00AE1D12" w:rsidRPr="00320381" w:rsidRDefault="003B7B43" w:rsidP="008F765B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2020 Auction Open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1A</w:t>
            </w:r>
          </w:p>
          <w:p w14:paraId="13F7F7BD" w14:textId="77777777" w:rsidR="00A16FE2" w:rsidRPr="00320381" w:rsidRDefault="00A16FE2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E7C4A9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8F765B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8F765B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18704750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  <w:p w14:paraId="266C7938" w14:textId="77777777" w:rsidR="00A16FE2" w:rsidRPr="00320381" w:rsidRDefault="003B7B43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Incr. Update by 5P</w:t>
            </w:r>
          </w:p>
          <w:p w14:paraId="2A7312D1" w14:textId="77777777" w:rsidR="00314786" w:rsidRPr="00320381" w:rsidRDefault="00314786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BA59B9E" w14:textId="77777777" w:rsidR="000B7DA9" w:rsidRPr="00320381" w:rsidRDefault="00EA5D07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Jan </w:t>
            </w:r>
            <w:proofErr w:type="spellStart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Load Wind Opens 1A</w:t>
            </w:r>
          </w:p>
          <w:p w14:paraId="3B4FBF03" w14:textId="77777777" w:rsidR="003B7B43" w:rsidRPr="00320381" w:rsidRDefault="003B7B43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7D5F9BEB" w14:textId="77777777" w:rsidR="00BB2F94" w:rsidRPr="00320381" w:rsidRDefault="003B7B43" w:rsidP="00AD4DC9">
            <w:pPr>
              <w:pStyle w:val="Dates"/>
              <w:rPr>
                <w:rFonts w:ascii="Arial" w:hAnsi="Arial"/>
                <w:b/>
                <w:sz w:val="18"/>
                <w:szCs w:val="18"/>
                <w:highlight w:val="yellow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2020 Auction Open</w:t>
            </w:r>
          </w:p>
          <w:p w14:paraId="57ED91A9" w14:textId="77777777" w:rsidR="00AE1D12" w:rsidRPr="00320381" w:rsidRDefault="00AE1D12" w:rsidP="003B7B43">
            <w:pPr>
              <w:pStyle w:val="Dates"/>
              <w:rPr>
                <w:rFonts w:ascii="Arial" w:hAnsi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F9F402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4312D4FB" w14:textId="77777777" w:rsidR="00AE1D12" w:rsidRPr="00320381" w:rsidRDefault="00AE1D12" w:rsidP="00BB2F9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4817C5F" w14:textId="77777777" w:rsidR="003B7B43" w:rsidRPr="00320381" w:rsidRDefault="003B7B43" w:rsidP="003B5E5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68D2486" w14:textId="77777777" w:rsidR="00AE1D12" w:rsidRPr="00320381" w:rsidRDefault="00DE2D82" w:rsidP="003B5E5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Post January Source/Sink List</w:t>
            </w:r>
          </w:p>
          <w:p w14:paraId="5FBF049D" w14:textId="77777777" w:rsidR="00101C67" w:rsidRPr="00320381" w:rsidRDefault="000862D0" w:rsidP="003B5E5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Jan </w:t>
            </w:r>
            <w:proofErr w:type="spellStart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Frcst</w:t>
            </w:r>
            <w:proofErr w:type="spellEnd"/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Load Wind Closes 5P</w:t>
            </w:r>
          </w:p>
          <w:p w14:paraId="3E20F65E" w14:textId="77777777" w:rsidR="003B7B43" w:rsidRPr="00320381" w:rsidRDefault="003B7B43" w:rsidP="00304CF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11984D3E" w14:textId="77777777" w:rsidR="003B5E53" w:rsidRPr="00320381" w:rsidRDefault="003B7B43" w:rsidP="00304CF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2020 Auction Close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s 5P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D7F5E1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8F765B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A006E9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2DA04784" w14:textId="77777777" w:rsidR="00886C5F" w:rsidRPr="00320381" w:rsidRDefault="00886C5F" w:rsidP="00886C5F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1 Opens 1A</w:t>
            </w:r>
          </w:p>
          <w:p w14:paraId="78E45B8E" w14:textId="77777777" w:rsidR="00E5098D" w:rsidRPr="00320381" w:rsidRDefault="00886C5F" w:rsidP="00886C5F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1 Closes 5P</w:t>
            </w:r>
          </w:p>
          <w:p w14:paraId="6B995729" w14:textId="77777777" w:rsidR="00101C67" w:rsidRPr="00320381" w:rsidRDefault="00101C67" w:rsidP="003B5E53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4B1B468" w14:textId="77777777" w:rsidR="00816005" w:rsidRPr="00320381" w:rsidRDefault="00816005" w:rsidP="00A16FE2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6062E501" w14:textId="77777777" w:rsidR="00AE1D12" w:rsidRPr="00320381" w:rsidRDefault="00AE1D12" w:rsidP="00314786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F82E8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6DEDAFD1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EBAEA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978A51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04A21CDF" w14:textId="77777777" w:rsidR="00886C5F" w:rsidRPr="00320381" w:rsidRDefault="00886C5F" w:rsidP="00886C5F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</w:p>
          <w:p w14:paraId="5A3A4983" w14:textId="77777777" w:rsidR="00AE1D12" w:rsidRPr="00320381" w:rsidRDefault="00B27C39" w:rsidP="00B27C39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(Veteran’s Day - Not an ISO Observed Holiday)</w:t>
            </w:r>
          </w:p>
          <w:p w14:paraId="092310C4" w14:textId="77777777" w:rsidR="00886C5F" w:rsidRPr="00320381" w:rsidRDefault="00886C5F" w:rsidP="003B7B43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</w:pPr>
          </w:p>
          <w:p w14:paraId="2146F171" w14:textId="77777777" w:rsidR="003B7B43" w:rsidRPr="00320381" w:rsidRDefault="003B7B43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94568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2DD879F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4CB50F1" w14:textId="77777777" w:rsidR="008454E7" w:rsidRPr="00320381" w:rsidRDefault="008454E7" w:rsidP="008454E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Tier 1 Results by 5P</w:t>
            </w:r>
          </w:p>
          <w:p w14:paraId="66ED1C71" w14:textId="77777777" w:rsidR="00886C5F" w:rsidRPr="00320381" w:rsidRDefault="00886C5F" w:rsidP="00BB2F94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16914A9" w14:textId="77777777" w:rsidR="003B7B43" w:rsidRPr="00320381" w:rsidRDefault="003B7B43" w:rsidP="00BB2F94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274A69AB" w14:textId="77777777" w:rsidR="003B7B43" w:rsidRPr="00320381" w:rsidRDefault="003B7B43" w:rsidP="00BB2F94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C4898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4ADCFA07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A70AD4C" w14:textId="77777777" w:rsidR="008454E7" w:rsidRPr="00320381" w:rsidRDefault="008454E7" w:rsidP="008454E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Set-Aside</w:t>
            </w:r>
          </w:p>
          <w:p w14:paraId="6FB4EC69" w14:textId="77777777" w:rsidR="008454E7" w:rsidRPr="00320381" w:rsidRDefault="008454E7" w:rsidP="003B7B4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MEQ</w:t>
            </w:r>
          </w:p>
          <w:p w14:paraId="0ADE7401" w14:textId="77777777" w:rsidR="00101C67" w:rsidRPr="00320381" w:rsidRDefault="00101C67" w:rsidP="00AD4DC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13150795" w14:textId="77777777" w:rsidR="00101C67" w:rsidRPr="00320381" w:rsidRDefault="003B7B43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>Post 2020 Auction Results</w:t>
            </w:r>
            <w:r w:rsidR="008454E7" w:rsidRPr="00320381">
              <w:rPr>
                <w:rFonts w:ascii="Arial" w:hAnsi="Arial"/>
                <w:b/>
                <w:color w:val="auto"/>
                <w:sz w:val="18"/>
                <w:szCs w:val="18"/>
                <w:highlight w:val="yellow"/>
              </w:rPr>
              <w:t xml:space="preserve"> by 5P</w:t>
            </w:r>
          </w:p>
          <w:p w14:paraId="28D0A1F7" w14:textId="77777777" w:rsidR="00101C67" w:rsidRPr="00320381" w:rsidRDefault="00101C6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E25B77" w14:textId="77777777" w:rsidR="00AE1D12" w:rsidRPr="00320381" w:rsidRDefault="00A0539C" w:rsidP="00AD4DC9">
            <w:pPr>
              <w:pStyle w:val="Dates"/>
              <w:rPr>
                <w:rFonts w:ascii="Arial" w:hAnsi="Arial"/>
                <w:b/>
                <w:color w:val="E36C0A" w:themeColor="accent6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14DBE32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</w:p>
          <w:p w14:paraId="52A66A32" w14:textId="77777777" w:rsidR="008454E7" w:rsidRPr="00320381" w:rsidRDefault="008454E7" w:rsidP="008454E7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Opens 1A</w:t>
            </w:r>
          </w:p>
          <w:p w14:paraId="5544D2E2" w14:textId="77777777" w:rsidR="00AE1D12" w:rsidRPr="00320381" w:rsidRDefault="008454E7" w:rsidP="008454E7">
            <w:pPr>
              <w:pStyle w:val="Dates"/>
              <w:rPr>
                <w:rFonts w:ascii="Arial" w:hAnsi="Arial"/>
                <w:b/>
                <w:color w:val="7030A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Tier 2 Closes 5P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5B1652" w14:textId="77777777" w:rsidR="00AE1D12" w:rsidRPr="00320381" w:rsidRDefault="00304CF3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8F765B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D74290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4C57825B" w14:textId="77777777" w:rsidR="00AE1D12" w:rsidRPr="00320381" w:rsidRDefault="00AE1D12" w:rsidP="00886C5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30C47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60CA6139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ED3A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68B32F1" w14:textId="77777777" w:rsidR="00AE1D12" w:rsidRPr="00320381" w:rsidRDefault="00B27C39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052E3001" w14:textId="77777777" w:rsidR="00101C67" w:rsidRPr="00320381" w:rsidRDefault="00101C6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7F451C8" w14:textId="77777777" w:rsidR="008454E7" w:rsidRPr="00320381" w:rsidRDefault="008454E7" w:rsidP="008454E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Post Tier 2 Results by 5P</w:t>
            </w:r>
          </w:p>
          <w:p w14:paraId="52F24111" w14:textId="77777777" w:rsidR="003B7B43" w:rsidRPr="00320381" w:rsidRDefault="003B7B43" w:rsidP="003B7B43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32B71A18" w14:textId="77777777" w:rsidR="003B7B43" w:rsidRPr="00320381" w:rsidRDefault="003B7B4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570DA4B" w14:textId="77777777" w:rsidR="00871A59" w:rsidRPr="00320381" w:rsidRDefault="00871A59" w:rsidP="00BB2F9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45734557" w14:textId="77777777" w:rsidR="00871A59" w:rsidRPr="00320381" w:rsidRDefault="00871A59" w:rsidP="00BB2F94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237E921" w14:textId="77777777" w:rsidR="00AE1D12" w:rsidRPr="00320381" w:rsidRDefault="00AE1D12" w:rsidP="00BB2F9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F77E9D" w14:textId="77777777" w:rsidR="008F765B" w:rsidRPr="00320381" w:rsidRDefault="008F765B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62C12EF7" w14:textId="77777777" w:rsidR="008F765B" w:rsidRPr="00320381" w:rsidRDefault="008F765B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2833A315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60041EF0" w14:textId="77777777" w:rsidR="00E5098D" w:rsidRPr="00320381" w:rsidRDefault="00E5098D" w:rsidP="00AD4DC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1923D3E0" w14:textId="77777777" w:rsidR="00387192" w:rsidRPr="00320381" w:rsidRDefault="00387192" w:rsidP="00AD4DC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0E84076D" w14:textId="77777777" w:rsidR="00E5098D" w:rsidRPr="00320381" w:rsidRDefault="00E5098D" w:rsidP="00AD4DC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7A1DAC4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F66E4CD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964718E" w14:textId="77777777" w:rsidR="00AE1D12" w:rsidRPr="00320381" w:rsidRDefault="00146F0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8F765B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871A59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 xml:space="preserve">            </w:t>
            </w:r>
          </w:p>
          <w:p w14:paraId="6D65095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5823FD49" w14:textId="77777777" w:rsidR="008454E7" w:rsidRPr="00320381" w:rsidRDefault="008454E7" w:rsidP="00871A5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Auction Opens 1A</w:t>
            </w:r>
          </w:p>
          <w:p w14:paraId="77B8B9A6" w14:textId="77777777" w:rsidR="008454E7" w:rsidRPr="00320381" w:rsidRDefault="008454E7" w:rsidP="00871A5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</w:p>
          <w:p w14:paraId="04B7173C" w14:textId="77777777" w:rsidR="00871A59" w:rsidRPr="00320381" w:rsidRDefault="00871A59" w:rsidP="00871A59">
            <w:pPr>
              <w:pStyle w:val="Dates"/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UDCs submit Load Migration data by 12P</w:t>
            </w:r>
          </w:p>
          <w:p w14:paraId="7F030B12" w14:textId="77777777" w:rsidR="00871A59" w:rsidRPr="00320381" w:rsidRDefault="00871A59" w:rsidP="00AD4DC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</w:pPr>
          </w:p>
          <w:p w14:paraId="32CCAD2C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1C3FBB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3C5E57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70C0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3A00DBE0" w14:textId="77777777" w:rsidR="00AE1D12" w:rsidRPr="00320381" w:rsidRDefault="00AE1D12" w:rsidP="00AD4DC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FFEB74" w14:textId="77777777" w:rsidR="00AE1D12" w:rsidRPr="00320381" w:rsidRDefault="008454E7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Auction Closes 5P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DF89B21" w14:textId="77777777" w:rsidR="00AE1D12" w:rsidRPr="00320381" w:rsidRDefault="00146F0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5E24B5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564209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1D435EBB" w14:textId="77777777" w:rsidR="00AE1D12" w:rsidRPr="00320381" w:rsidRDefault="00AE1D12" w:rsidP="003B7B43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3C95FAFC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304CF3" w:rsidRPr="00320381" w14:paraId="6067CA34" w14:textId="77777777" w:rsidTr="003E25E9">
        <w:trPr>
          <w:gridAfter w:val="2"/>
          <w:wAfter w:w="435" w:type="dxa"/>
          <w:cantSplit/>
          <w:trHeight w:hRule="exact" w:val="1584"/>
          <w:jc w:val="center"/>
        </w:trPr>
        <w:tc>
          <w:tcPr>
            <w:tcW w:w="29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00B314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8E2EB44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64688A35" w14:textId="77777777" w:rsidR="00387192" w:rsidRPr="00320381" w:rsidRDefault="0038719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98B12C9" w14:textId="77777777" w:rsidR="008454E7" w:rsidRPr="00320381" w:rsidRDefault="008454E7" w:rsidP="008454E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548DD4" w:themeColor="text2" w:themeTint="99"/>
                <w:sz w:val="18"/>
                <w:szCs w:val="18"/>
              </w:rPr>
              <w:t>Dec Auction results post by 5P</w:t>
            </w:r>
          </w:p>
          <w:p w14:paraId="075C6258" w14:textId="77777777" w:rsidR="00DE2D82" w:rsidRPr="00320381" w:rsidRDefault="00DE2D8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E357BB8" w14:textId="77777777" w:rsidR="00387192" w:rsidRPr="00320381" w:rsidRDefault="00886C5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CRR FNM by 5P</w:t>
            </w:r>
          </w:p>
        </w:tc>
        <w:tc>
          <w:tcPr>
            <w:tcW w:w="279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64D8330F" w14:textId="77777777" w:rsidR="00304CF3" w:rsidRPr="00320381" w:rsidRDefault="00304CF3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552BB1F8" w14:textId="77777777" w:rsidR="008F765B" w:rsidRPr="00320381" w:rsidRDefault="008F765B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8576A0A" w14:textId="77777777" w:rsidR="008F765B" w:rsidRPr="00320381" w:rsidRDefault="008F765B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C8BA72D" w14:textId="77777777" w:rsidR="00DE2D82" w:rsidRPr="00320381" w:rsidRDefault="00DE2D82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4991CE6" w14:textId="77777777" w:rsidR="00304CF3" w:rsidRPr="00320381" w:rsidRDefault="00EC64D5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5E24B5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70F67C31" w14:textId="77777777" w:rsidR="008F765B" w:rsidRPr="00320381" w:rsidRDefault="008F765B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B075F6F" w14:textId="77777777" w:rsidR="008F765B" w:rsidRPr="00320381" w:rsidRDefault="008F765B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4E4F413" w14:textId="77777777" w:rsidR="008F765B" w:rsidRPr="00320381" w:rsidRDefault="005E24B5" w:rsidP="00EC64D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30-Day Outage due by 5P</w:t>
            </w:r>
          </w:p>
          <w:p w14:paraId="7E745311" w14:textId="77777777" w:rsidR="008F765B" w:rsidRPr="00320381" w:rsidRDefault="005E24B5" w:rsidP="00FF4E02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MEQ</w:t>
            </w: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FA3AF08" w14:textId="77777777" w:rsidR="00304CF3" w:rsidRPr="00320381" w:rsidRDefault="00B27C3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557EA97C" w14:textId="77777777" w:rsidR="00BB2F94" w:rsidRPr="00320381" w:rsidRDefault="00BB2F9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738E33E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5C72C2A0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(Thanksgiving)</w:t>
            </w:r>
          </w:p>
          <w:p w14:paraId="39A14CC4" w14:textId="77777777" w:rsidR="00BB2F94" w:rsidRPr="00320381" w:rsidRDefault="00BB2F9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C0AD078" w14:textId="77777777" w:rsidR="00BB2F94" w:rsidRPr="00320381" w:rsidRDefault="00BB2F9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5EC808F" w14:textId="77777777" w:rsidR="00BB2F94" w:rsidRPr="00320381" w:rsidRDefault="00BB2F94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D0CB642" w14:textId="77777777" w:rsidR="00304CF3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29</w:t>
            </w:r>
            <w:r w:rsidR="00885924"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  <w:p w14:paraId="0BB8C052" w14:textId="77777777" w:rsidR="00B27C39" w:rsidRPr="00320381" w:rsidRDefault="00B27C3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9B6C20F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 xml:space="preserve">Holiday </w:t>
            </w:r>
          </w:p>
          <w:p w14:paraId="033FA31A" w14:textId="77777777" w:rsidR="005E24B5" w:rsidRPr="00320381" w:rsidRDefault="005E24B5" w:rsidP="005E24B5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(Thanksgiving)</w:t>
            </w:r>
          </w:p>
          <w:p w14:paraId="3B60D444" w14:textId="77777777" w:rsidR="00B27C39" w:rsidRPr="00320381" w:rsidRDefault="00B27C3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CBC1AE9" w14:textId="77777777" w:rsidR="00B27C39" w:rsidRPr="00320381" w:rsidRDefault="00B27C3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7611DD5" w14:textId="77777777" w:rsidR="00B27C39" w:rsidRPr="00320381" w:rsidRDefault="00B27C3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 w:themeFill="text2" w:themeFillTint="33"/>
          </w:tcPr>
          <w:p w14:paraId="53C24F44" w14:textId="77777777" w:rsidR="00304CF3" w:rsidRPr="00320381" w:rsidRDefault="00304CF3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AE1D12" w:rsidRPr="00320381" w14:paraId="0C68E589" w14:textId="77777777" w:rsidTr="003E25E9">
        <w:trPr>
          <w:cantSplit/>
          <w:trHeight w:hRule="exact" w:val="605"/>
          <w:jc w:val="center"/>
        </w:trPr>
        <w:tc>
          <w:tcPr>
            <w:tcW w:w="14802" w:type="dxa"/>
            <w:gridSpan w:val="14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08C51951" w14:textId="77777777" w:rsidR="00AE1D12" w:rsidRPr="00320381" w:rsidRDefault="00AE1D12" w:rsidP="00C66784">
            <w:pPr>
              <w:pStyle w:val="MonthNames"/>
              <w:rPr>
                <w:rFonts w:ascii="Arial" w:hAnsi="Arial" w:cs="Arial"/>
                <w:b/>
              </w:rPr>
            </w:pPr>
            <w:r w:rsidRPr="00320381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lastRenderedPageBreak/>
              <w:br w:type="page"/>
            </w:r>
            <w:r w:rsidRPr="00320381">
              <w:rPr>
                <w:rFonts w:ascii="Arial" w:hAnsi="Arial" w:cs="Arial"/>
                <w:bCs w:val="0"/>
              </w:rPr>
              <w:br w:type="page"/>
            </w:r>
            <w:r w:rsidRPr="00320381">
              <w:rPr>
                <w:rFonts w:ascii="Arial" w:hAnsi="Arial" w:cs="Arial"/>
                <w:b/>
              </w:rPr>
              <w:t>December 201</w:t>
            </w:r>
            <w:r w:rsidR="00C66784" w:rsidRPr="00320381">
              <w:rPr>
                <w:rFonts w:ascii="Arial" w:hAnsi="Arial" w:cs="Arial"/>
                <w:b/>
              </w:rPr>
              <w:t>9</w:t>
            </w:r>
          </w:p>
        </w:tc>
      </w:tr>
      <w:tr w:rsidR="00AE1D12" w:rsidRPr="00320381" w14:paraId="2F299342" w14:textId="77777777" w:rsidTr="003E25E9">
        <w:trPr>
          <w:cantSplit/>
          <w:trHeight w:hRule="exact" w:val="259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F3A7995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572789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Monday</w:t>
            </w: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794ADE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Tuesday</w:t>
            </w: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DDF54F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Wednesday</w:t>
            </w: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BCCA6AF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Thursday</w:t>
            </w: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235E91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  <w:r w:rsidRPr="00320381">
              <w:rPr>
                <w:rFonts w:ascii="Arial" w:hAnsi="Arial" w:cs="Arial"/>
              </w:rPr>
              <w:t>Friday</w:t>
            </w: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EFB618" w14:textId="77777777" w:rsidR="00AE1D12" w:rsidRPr="00320381" w:rsidRDefault="00AE1D12" w:rsidP="00AD4DC9">
            <w:pPr>
              <w:pStyle w:val="Weekdays"/>
              <w:rPr>
                <w:rFonts w:ascii="Arial" w:hAnsi="Arial" w:cs="Arial"/>
              </w:rPr>
            </w:pPr>
          </w:p>
        </w:tc>
      </w:tr>
      <w:tr w:rsidR="00AE1D12" w:rsidRPr="00320381" w14:paraId="0249CCCC" w14:textId="77777777" w:rsidTr="003E25E9">
        <w:trPr>
          <w:cantSplit/>
          <w:trHeight w:hRule="exact" w:val="1637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030AF7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C88437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0B850DB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A6B25B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933606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698C5BC5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8A97B5E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8EEA715" w14:textId="77777777" w:rsidR="00673FC5" w:rsidRPr="00320381" w:rsidRDefault="007073EB" w:rsidP="00673FC5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List of outages post by 12P</w:t>
            </w:r>
          </w:p>
          <w:p w14:paraId="668C939D" w14:textId="77777777" w:rsidR="00A0539C" w:rsidRPr="00320381" w:rsidRDefault="00A0539C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A07D6B6" w14:textId="77777777" w:rsidR="00A0539C" w:rsidRPr="00320381" w:rsidRDefault="00A0539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C4D470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4</w:t>
            </w:r>
            <w:r w:rsidR="00673FC5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673FC5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6F16C219" w14:textId="77777777" w:rsidR="00AE1D12" w:rsidRPr="00320381" w:rsidRDefault="00AE1D12" w:rsidP="004B70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7212B1F" w14:textId="77777777" w:rsidR="00673FC5" w:rsidRPr="00320381" w:rsidRDefault="00673FC5" w:rsidP="004B70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E802FC9" w14:textId="77777777" w:rsidR="00673FC5" w:rsidRPr="00320381" w:rsidRDefault="00673FC5" w:rsidP="004B70CF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06B5FE9A" w14:textId="77777777" w:rsidR="00673FC5" w:rsidRPr="00320381" w:rsidRDefault="00673FC5" w:rsidP="004B70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F4FF7D" w14:textId="77777777" w:rsidR="004B70CF" w:rsidRPr="00320381" w:rsidRDefault="00871A59" w:rsidP="004B70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67FA11F5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F8FE301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4E0498FF" w14:textId="77777777" w:rsidR="007073EB" w:rsidRPr="00320381" w:rsidRDefault="007073EB" w:rsidP="00673FC5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216E3D63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Post February Source/Sink List</w:t>
            </w:r>
          </w:p>
          <w:p w14:paraId="1D35D523" w14:textId="77777777" w:rsidR="004B70CF" w:rsidRPr="00320381" w:rsidRDefault="004B70CF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3E4ED9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6</w:t>
            </w:r>
            <w:r w:rsidR="005E7F1E" w:rsidRPr="00320381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</w:p>
          <w:p w14:paraId="326397FA" w14:textId="77777777" w:rsidR="00AE1D12" w:rsidRPr="00320381" w:rsidRDefault="00AE1D12" w:rsidP="004B70C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1CA0DB0" w14:textId="77777777" w:rsidR="00314786" w:rsidRPr="00320381" w:rsidRDefault="00314786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F7BF7CC" w14:textId="77777777" w:rsidR="007073EB" w:rsidRPr="00320381" w:rsidRDefault="007073EB" w:rsidP="007073EB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Incr. Update by 5P</w:t>
            </w: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DE254D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5272DEC1" w14:textId="77777777" w:rsidTr="003E25E9">
        <w:trPr>
          <w:cantSplit/>
          <w:trHeight w:hRule="exact" w:val="1664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426F12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ABF1E3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9</w:t>
            </w:r>
          </w:p>
          <w:p w14:paraId="566B74F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0000FF"/>
                <w:sz w:val="18"/>
                <w:szCs w:val="18"/>
              </w:rPr>
            </w:pPr>
          </w:p>
          <w:p w14:paraId="73733052" w14:textId="77777777" w:rsidR="004B70CF" w:rsidRPr="00320381" w:rsidRDefault="004B70CF" w:rsidP="004B70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511BF03" w14:textId="77777777" w:rsidR="00AE1D12" w:rsidRPr="00320381" w:rsidRDefault="00AE1D12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D9AE6E" w14:textId="77777777" w:rsidR="00AE1D12" w:rsidRPr="00320381" w:rsidRDefault="002F43A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1E0591B9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56B41EED" w14:textId="77777777" w:rsidR="007073EB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1 Opens 1A</w:t>
            </w:r>
          </w:p>
          <w:p w14:paraId="57135731" w14:textId="77777777" w:rsidR="00101C67" w:rsidRPr="00320381" w:rsidRDefault="007073EB" w:rsidP="007073EB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1 Closes 5P</w:t>
            </w:r>
          </w:p>
          <w:p w14:paraId="1C04DEA0" w14:textId="77777777" w:rsidR="007073EB" w:rsidRPr="00320381" w:rsidRDefault="007073EB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01DD6237" w14:textId="77777777" w:rsidR="007073EB" w:rsidRPr="00320381" w:rsidRDefault="007073EB" w:rsidP="007073EB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Feb Hist Load Wind Opens 1A</w:t>
            </w:r>
          </w:p>
          <w:p w14:paraId="250D9367" w14:textId="77777777" w:rsidR="00101C67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Feb Hist Load Wind Closes 5P</w:t>
            </w: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DC8B79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BB1F8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BDF5C26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72DF0AAC" w14:textId="77777777" w:rsidR="00673FC5" w:rsidRPr="00320381" w:rsidRDefault="00673FC5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71A965D6" w14:textId="77777777" w:rsidR="00F2026F" w:rsidRPr="00320381" w:rsidRDefault="00F2026F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0AB4BE9A" w14:textId="77777777" w:rsidR="007073EB" w:rsidRPr="00320381" w:rsidRDefault="007073EB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5300D729" w14:textId="77777777" w:rsidR="00F2026F" w:rsidRPr="00320381" w:rsidRDefault="007073EB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Feb Forecast Load Wind Open 1A</w:t>
            </w:r>
          </w:p>
          <w:p w14:paraId="624B2918" w14:textId="77777777" w:rsidR="00101C67" w:rsidRPr="00320381" w:rsidRDefault="00101C67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78745874" w14:textId="77777777" w:rsidR="00101C67" w:rsidRPr="00320381" w:rsidRDefault="00101C67" w:rsidP="00101C6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725912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17CFD5FE" w14:textId="77777777" w:rsidR="00101C67" w:rsidRPr="00320381" w:rsidRDefault="00101C67" w:rsidP="00101C67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1B512B92" w14:textId="77777777" w:rsidR="00101C67" w:rsidRPr="00320381" w:rsidRDefault="007073EB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Tier 1 Results by 5P</w:t>
            </w:r>
          </w:p>
          <w:p w14:paraId="14013FA8" w14:textId="77777777" w:rsidR="007073EB" w:rsidRPr="00320381" w:rsidRDefault="007073EB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EF3CBAD" w14:textId="77777777" w:rsidR="007073EB" w:rsidRPr="00320381" w:rsidRDefault="007073EB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39D975CD" w14:textId="77777777" w:rsidR="007073EB" w:rsidRPr="00320381" w:rsidRDefault="007073EB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Feb Forecast Load Wind Closes 5P</w:t>
            </w: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891E06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BB1F8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3551C33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CBBED0E" w14:textId="77777777" w:rsidR="007073EB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Set-Aside</w:t>
            </w:r>
          </w:p>
          <w:p w14:paraId="7081E928" w14:textId="77777777" w:rsidR="00F2026F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MEQ</w:t>
            </w:r>
          </w:p>
          <w:p w14:paraId="42DA90C7" w14:textId="77777777" w:rsidR="00F2026F" w:rsidRPr="00320381" w:rsidRDefault="00F2026F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5F0F5D6" w14:textId="77777777" w:rsidR="00AE1D12" w:rsidRPr="00320381" w:rsidRDefault="00AE1D12" w:rsidP="006A566A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1400E4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1839144B" w14:textId="77777777" w:rsidTr="003E25E9">
        <w:trPr>
          <w:cantSplit/>
          <w:trHeight w:hRule="exact" w:val="1682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D8673C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FD297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262C6458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0123A98" w14:textId="77777777" w:rsidR="007073EB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Opens 1A</w:t>
            </w:r>
          </w:p>
          <w:p w14:paraId="265E9CA8" w14:textId="77777777" w:rsidR="008F2390" w:rsidRPr="00320381" w:rsidRDefault="007073EB" w:rsidP="007073EB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Tier 2 Closes 5P</w:t>
            </w:r>
          </w:p>
          <w:p w14:paraId="16AC9ECB" w14:textId="77777777" w:rsidR="008F2390" w:rsidRPr="00320381" w:rsidRDefault="008F2390" w:rsidP="00902CE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7548957" w14:textId="77777777" w:rsidR="00AE1D12" w:rsidRPr="00320381" w:rsidRDefault="00AE1D12" w:rsidP="008F2390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25C64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2133FBB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24B78BC" w14:textId="77777777" w:rsidR="00F2026F" w:rsidRPr="00320381" w:rsidRDefault="00F2026F" w:rsidP="00F2026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463BBED" w14:textId="77777777" w:rsidR="008F2390" w:rsidRPr="00320381" w:rsidRDefault="008F2390" w:rsidP="008F2390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12D1305" w14:textId="77777777" w:rsidR="00AE1D12" w:rsidRPr="00320381" w:rsidRDefault="00AE1D12" w:rsidP="008F239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3F68D4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8</w:t>
            </w:r>
            <w:r w:rsidR="0050107E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="0050107E"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CRR Call</w:t>
            </w:r>
          </w:p>
          <w:p w14:paraId="50A567D4" w14:textId="77777777" w:rsidR="00101C67" w:rsidRPr="00320381" w:rsidRDefault="00101C67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48D1B03" w14:textId="77777777" w:rsidR="00101C67" w:rsidRPr="00320381" w:rsidRDefault="007073EB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Post Tier 2 Results by 5P</w:t>
            </w: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22A9D" w14:textId="77777777" w:rsidR="00AE1D1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19</w:t>
            </w:r>
          </w:p>
          <w:p w14:paraId="3F39B1DC" w14:textId="77777777" w:rsidR="007073EB" w:rsidRPr="00320381" w:rsidRDefault="007073EB" w:rsidP="00902CE7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369232F" w14:textId="77777777" w:rsidR="00AE1D12" w:rsidRPr="00320381" w:rsidRDefault="00AE1D12" w:rsidP="00902CE7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37788E2" w14:textId="77777777" w:rsidR="00673FC5" w:rsidRPr="00320381" w:rsidRDefault="00673FC5" w:rsidP="00902CE7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6BCB1287" w14:textId="77777777" w:rsidR="00673FC5" w:rsidRPr="00320381" w:rsidRDefault="00673FC5" w:rsidP="00902CE7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92A95F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  <w:r w:rsidR="00BB1F8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5D7883BE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7362EEE1" w14:textId="77777777" w:rsidR="00673FC5" w:rsidRPr="00320381" w:rsidRDefault="007073EB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Opens 1A</w:t>
            </w:r>
          </w:p>
          <w:p w14:paraId="35732C4B" w14:textId="77777777" w:rsidR="00886C5F" w:rsidRPr="00320381" w:rsidRDefault="00886C5F" w:rsidP="00886C5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1E770B25" w14:textId="77777777" w:rsidR="00673FC5" w:rsidRPr="00320381" w:rsidRDefault="00886C5F" w:rsidP="00886C5F">
            <w:pPr>
              <w:pStyle w:val="Dates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UDCs submit Load Migration data by 12P</w:t>
            </w:r>
          </w:p>
          <w:p w14:paraId="57F3525F" w14:textId="77777777" w:rsidR="00AE1D12" w:rsidRPr="00320381" w:rsidRDefault="00AE1D12" w:rsidP="00673FC5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CABEEB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AF29589" w14:textId="77777777" w:rsidR="00AE1D12" w:rsidRPr="00320381" w:rsidRDefault="00AE1D12" w:rsidP="00AD4DC9">
            <w:pPr>
              <w:rPr>
                <w:rFonts w:ascii="Arial" w:hAnsi="Arial" w:cs="Arial"/>
                <w:b/>
                <w:color w:val="E36C0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5F908C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AE1D12" w:rsidRPr="00320381" w14:paraId="4D43818F" w14:textId="77777777" w:rsidTr="003E25E9">
        <w:trPr>
          <w:cantSplit/>
          <w:trHeight w:hRule="exact" w:val="1448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CC3505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51AEE5D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45372EB1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71070C06" w14:textId="77777777" w:rsidR="006657CF" w:rsidRPr="00320381" w:rsidRDefault="006657CF" w:rsidP="005E7F1E">
            <w:pPr>
              <w:pStyle w:val="Dates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36652636" w14:textId="77777777" w:rsidR="006657CF" w:rsidRPr="00320381" w:rsidRDefault="007073EB" w:rsidP="006657C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Closes 5P</w:t>
            </w:r>
          </w:p>
          <w:p w14:paraId="6177ABF9" w14:textId="77777777" w:rsidR="00264762" w:rsidRPr="00320381" w:rsidRDefault="00264762" w:rsidP="00264762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70D5ECD" w14:textId="77777777" w:rsidR="006657CF" w:rsidRPr="00320381" w:rsidRDefault="006657CF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6FAB52A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3B04EC2B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E4F447" w14:textId="77777777" w:rsidR="00F2026F" w:rsidRPr="00320381" w:rsidRDefault="00F2026F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87C2CA5" w14:textId="77777777" w:rsidR="00264762" w:rsidRPr="00320381" w:rsidRDefault="00264762" w:rsidP="00140898">
            <w:pPr>
              <w:pStyle w:val="Dates"/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2EC9A284" w14:textId="77777777" w:rsidR="00F2026F" w:rsidRPr="00320381" w:rsidRDefault="00F2026F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86C5D00" w14:textId="77777777" w:rsidR="00387192" w:rsidRPr="00320381" w:rsidRDefault="0038719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0388192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52CF9D32" w14:textId="77777777" w:rsidR="00101C67" w:rsidRPr="00320381" w:rsidRDefault="00101C67" w:rsidP="00AD4DC9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01CE7B3B" w14:textId="77777777" w:rsidR="00101C67" w:rsidRPr="00320381" w:rsidRDefault="00101C67" w:rsidP="00AD4DC9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695A47C5" w14:textId="77777777" w:rsidR="006377B6" w:rsidRPr="00320381" w:rsidRDefault="006377B6" w:rsidP="006377B6">
            <w:pPr>
              <w:rPr>
                <w:rFonts w:ascii="Arial" w:hAnsi="Arial" w:cs="Arial"/>
                <w:b/>
                <w:color w:val="E36C0A" w:themeColor="accent6" w:themeShade="BF"/>
                <w:sz w:val="18"/>
                <w:szCs w:val="18"/>
              </w:rPr>
            </w:pPr>
          </w:p>
          <w:p w14:paraId="4780396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D26A698" w14:textId="77777777" w:rsidR="00AE1D12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5</w:t>
            </w:r>
            <w:r w:rsidR="00BB1F8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6ED1D2F5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595959" w:themeColor="text1" w:themeTint="A6"/>
                <w:sz w:val="18"/>
                <w:szCs w:val="18"/>
              </w:rPr>
            </w:pPr>
          </w:p>
          <w:p w14:paraId="0296F49F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color w:val="E36C0A"/>
                <w:sz w:val="18"/>
                <w:szCs w:val="18"/>
              </w:rPr>
            </w:pPr>
          </w:p>
          <w:p w14:paraId="743335B9" w14:textId="77777777" w:rsidR="00871A59" w:rsidRPr="00320381" w:rsidRDefault="00871A59" w:rsidP="00871A59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Holiday</w:t>
            </w:r>
          </w:p>
          <w:p w14:paraId="6BA102BA" w14:textId="77777777" w:rsidR="00673FC5" w:rsidRPr="00320381" w:rsidRDefault="00871A59" w:rsidP="00871A59">
            <w:pPr>
              <w:pStyle w:val="Dates"/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auto"/>
                <w:sz w:val="18"/>
                <w:szCs w:val="18"/>
                <w:highlight w:val="green"/>
              </w:rPr>
              <w:t>(Christmas Day)</w:t>
            </w:r>
          </w:p>
          <w:p w14:paraId="1AF2888B" w14:textId="77777777" w:rsidR="00673FC5" w:rsidRPr="00320381" w:rsidRDefault="00673FC5" w:rsidP="00673FC5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  <w:p w14:paraId="656CF06B" w14:textId="77777777" w:rsidR="00F2026F" w:rsidRPr="00320381" w:rsidRDefault="00F2026F" w:rsidP="00673FC5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F50345B" w14:textId="77777777" w:rsidR="00264762" w:rsidRPr="00320381" w:rsidRDefault="00264762" w:rsidP="006657C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2F547B8" w14:textId="77777777" w:rsidR="00902CE7" w:rsidRPr="00320381" w:rsidRDefault="00902CE7" w:rsidP="006657C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6CD54AD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3E367433" w14:textId="77777777" w:rsidR="00AE1D12" w:rsidRPr="00320381" w:rsidRDefault="00AE1D12" w:rsidP="00AD4DC9">
            <w:pPr>
              <w:rPr>
                <w:rFonts w:ascii="Arial" w:hAnsi="Arial" w:cs="Arial"/>
              </w:rPr>
            </w:pPr>
          </w:p>
          <w:p w14:paraId="4A148C0A" w14:textId="77777777" w:rsidR="00AE1D12" w:rsidRPr="00320381" w:rsidRDefault="00AE1D12" w:rsidP="008F2390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114D285D" w14:textId="77777777" w:rsidR="00264762" w:rsidRPr="00320381" w:rsidRDefault="007073EB" w:rsidP="00F2026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FF0000"/>
                <w:sz w:val="18"/>
                <w:szCs w:val="18"/>
              </w:rPr>
              <w:t>Jan Auction results post by 5P</w:t>
            </w:r>
          </w:p>
          <w:p w14:paraId="58122B42" w14:textId="77777777" w:rsidR="007073EB" w:rsidRPr="00320381" w:rsidRDefault="007073EB" w:rsidP="00F2026F">
            <w:pPr>
              <w:pStyle w:val="Dates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4C127B03" w14:textId="77777777" w:rsidR="007073EB" w:rsidRPr="00320381" w:rsidRDefault="007073EB" w:rsidP="00F2026F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C05FB7A" w14:textId="77777777" w:rsidR="00AE1D12" w:rsidRPr="00320381" w:rsidRDefault="00AE1D1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2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7</w:t>
            </w:r>
            <w:r w:rsidR="00BB1F8C" w:rsidRPr="00320381"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</w:p>
          <w:p w14:paraId="0C8D6BEA" w14:textId="77777777" w:rsidR="00AE1D12" w:rsidRPr="00320381" w:rsidRDefault="00AE1D12" w:rsidP="004B70CF">
            <w:pPr>
              <w:pStyle w:val="Dates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</w:p>
          <w:p w14:paraId="28719566" w14:textId="77777777" w:rsidR="00E558CD" w:rsidRPr="00320381" w:rsidRDefault="00886C5F" w:rsidP="00F202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  <w:t>Feb Post CRR FNM by 5P</w:t>
            </w:r>
          </w:p>
          <w:p w14:paraId="287D3609" w14:textId="77777777" w:rsidR="007073EB" w:rsidRPr="00320381" w:rsidRDefault="007073EB" w:rsidP="00F202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8EB1C9" w14:textId="77777777" w:rsidR="007073EB" w:rsidRPr="00320381" w:rsidRDefault="007073EB" w:rsidP="00F202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381"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  <w:t>Feb Post MEQ</w:t>
            </w: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0B4766E8" w14:textId="77777777" w:rsidR="00AE1D12" w:rsidRPr="00320381" w:rsidRDefault="00AE1D12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  <w:tr w:rsidR="006377B6" w:rsidRPr="00320381" w14:paraId="4755B1DE" w14:textId="77777777" w:rsidTr="003E25E9">
        <w:trPr>
          <w:cantSplit/>
          <w:trHeight w:hRule="exact" w:val="1448"/>
          <w:jc w:val="center"/>
        </w:trPr>
        <w:tc>
          <w:tcPr>
            <w:tcW w:w="25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CE3C64" w14:textId="77777777" w:rsidR="006377B6" w:rsidRPr="00320381" w:rsidRDefault="006377B6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FEFA251" w14:textId="77777777" w:rsidR="006377B6" w:rsidRPr="00320381" w:rsidRDefault="005E7F1E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</w:t>
            </w:r>
            <w:r w:rsidR="00871A59" w:rsidRPr="00320381">
              <w:rPr>
                <w:rFonts w:ascii="Arial" w:hAnsi="Arial"/>
                <w:b/>
                <w:sz w:val="18"/>
                <w:szCs w:val="18"/>
              </w:rPr>
              <w:t>0</w:t>
            </w:r>
          </w:p>
          <w:p w14:paraId="3732DD09" w14:textId="77777777" w:rsidR="002877F8" w:rsidRPr="00320381" w:rsidRDefault="002877F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556736B" w14:textId="77777777" w:rsidR="00264762" w:rsidRPr="00320381" w:rsidRDefault="00264762" w:rsidP="000B7DA9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50969ED8" w14:textId="77777777" w:rsidR="002877F8" w:rsidRPr="00320381" w:rsidRDefault="002877F8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3D58AF8B" w14:textId="77777777" w:rsidR="002877F8" w:rsidRPr="00320381" w:rsidRDefault="002877F8" w:rsidP="000B7D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E5330A1" w14:textId="77777777" w:rsidR="006377B6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sz w:val="18"/>
                <w:szCs w:val="18"/>
              </w:rPr>
              <w:t>31</w:t>
            </w:r>
          </w:p>
          <w:p w14:paraId="287D4EC1" w14:textId="77777777" w:rsidR="006377B6" w:rsidRPr="00320381" w:rsidRDefault="006377B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6A4319C7" w14:textId="77777777" w:rsidR="00F2026F" w:rsidRPr="00320381" w:rsidRDefault="00F2026F" w:rsidP="00F2026F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2B40D511" w14:textId="77777777" w:rsidR="00264762" w:rsidRPr="00320381" w:rsidRDefault="00871A59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  <w:t>Feb 30-Day Outage due by 5P</w:t>
            </w:r>
          </w:p>
          <w:p w14:paraId="713AA49F" w14:textId="77777777" w:rsidR="000B7DA9" w:rsidRPr="00320381" w:rsidRDefault="000B7DA9" w:rsidP="000B7DA9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</w:rPr>
            </w:pPr>
          </w:p>
          <w:p w14:paraId="71CA517C" w14:textId="77777777" w:rsidR="006377B6" w:rsidRPr="00320381" w:rsidRDefault="006377B6" w:rsidP="002877F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9A4E746" w14:textId="77777777" w:rsidR="006377B6" w:rsidRPr="00320381" w:rsidRDefault="006377B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4649518E" w14:textId="77777777" w:rsidR="006377B6" w:rsidRPr="00320381" w:rsidRDefault="006377B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5CA886F" w14:textId="77777777" w:rsidR="00902CE7" w:rsidRPr="00320381" w:rsidRDefault="00902CE7" w:rsidP="00AD4DC9">
            <w:pPr>
              <w:pStyle w:val="Dates"/>
              <w:rPr>
                <w:rFonts w:ascii="Arial" w:hAnsi="Arial"/>
                <w:b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5E0C79E" w14:textId="77777777" w:rsidR="006377B6" w:rsidRPr="00320381" w:rsidRDefault="006377B6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5B56C234" w14:textId="77777777" w:rsidR="004B157B" w:rsidRPr="00320381" w:rsidRDefault="004B157B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2A651B82" w14:textId="77777777" w:rsidR="004B157B" w:rsidRPr="00320381" w:rsidRDefault="004B157B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3DD232C" w14:textId="77777777" w:rsidR="004B157B" w:rsidRPr="00320381" w:rsidRDefault="004B157B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59AF366" w14:textId="77777777" w:rsidR="00146F02" w:rsidRPr="00320381" w:rsidRDefault="008D23F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64350F6A" wp14:editId="629D4B12">
                      <wp:simplePos x="0" y="0"/>
                      <wp:positionH relativeFrom="column">
                        <wp:posOffset>707122</wp:posOffset>
                      </wp:positionH>
                      <wp:positionV relativeFrom="paragraph">
                        <wp:posOffset>37832</wp:posOffset>
                      </wp:positionV>
                      <wp:extent cx="821055" cy="295275"/>
                      <wp:effectExtent l="635" t="3810" r="0" b="0"/>
                      <wp:wrapNone/>
                      <wp:docPr id="4" name="Rectangle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05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E8A117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January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50F6A" id="_x0000_s1058" style="position:absolute;margin-left:55.7pt;margin-top:3pt;width:64.65pt;height:23.2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" stroked="f">
                      <v:textbox>
                        <w:txbxContent>
                          <w:p w14:paraId="0BE8A117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January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4755CB27" wp14:editId="415F7A4C">
                      <wp:simplePos x="0" y="0"/>
                      <wp:positionH relativeFrom="column">
                        <wp:posOffset>55847</wp:posOffset>
                      </wp:positionH>
                      <wp:positionV relativeFrom="paragraph">
                        <wp:posOffset>37832</wp:posOffset>
                      </wp:positionV>
                      <wp:extent cx="307975" cy="247650"/>
                      <wp:effectExtent l="24130" t="22860" r="39370" b="53340"/>
                      <wp:wrapNone/>
                      <wp:docPr id="3" name="AutoShape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1A14D" id="AutoShape 596" o:spid="_x0000_s1026" style="position:absolute;margin-left:4.4pt;margin-top:3pt;width:24.25pt;height:19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" fillcolor="red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  <w:p w14:paraId="34787489" w14:textId="77777777" w:rsidR="00146F02" w:rsidRPr="00320381" w:rsidRDefault="00146F02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</w:p>
          <w:p w14:paraId="0C1B7581" w14:textId="77777777" w:rsidR="00146F02" w:rsidRPr="00320381" w:rsidRDefault="008D23FC" w:rsidP="00AD4DC9">
            <w:pPr>
              <w:pStyle w:val="Dates"/>
              <w:rPr>
                <w:rFonts w:ascii="Arial" w:hAnsi="Arial"/>
                <w:b/>
                <w:sz w:val="18"/>
                <w:szCs w:val="18"/>
              </w:rPr>
            </w:pP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06E39B5E" wp14:editId="64CC0BE2">
                      <wp:simplePos x="0" y="0"/>
                      <wp:positionH relativeFrom="column">
                        <wp:posOffset>650975</wp:posOffset>
                      </wp:positionH>
                      <wp:positionV relativeFrom="paragraph">
                        <wp:posOffset>203835</wp:posOffset>
                      </wp:positionV>
                      <wp:extent cx="892810" cy="295275"/>
                      <wp:effectExtent l="635" t="1905" r="1905" b="0"/>
                      <wp:wrapNone/>
                      <wp:docPr id="2" name="Rectangle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81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567F34" w14:textId="77777777" w:rsidR="00680593" w:rsidRPr="00320381" w:rsidRDefault="00680593" w:rsidP="00AE1D1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0381">
                                    <w:rPr>
                                      <w:rFonts w:ascii="Arial" w:hAnsi="Arial" w:cs="Arial"/>
                                      <w:b/>
                                    </w:rPr>
                                    <w:t>February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39B5E" id="_x0000_s1059" style="position:absolute;margin-left:51.25pt;margin-top:16.05pt;width:70.3pt;height:23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" stroked="f">
                      <v:textbox>
                        <w:txbxContent>
                          <w:p w14:paraId="0C567F34" w14:textId="77777777" w:rsidR="00680593" w:rsidRPr="00320381" w:rsidRDefault="00680593" w:rsidP="00AE1D1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0381">
                              <w:rPr>
                                <w:rFonts w:ascii="Arial" w:hAnsi="Arial" w:cs="Arial"/>
                                <w:b/>
                              </w:rPr>
                              <w:t>February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0381"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02F0D9C9" wp14:editId="6CDFB115">
                      <wp:simplePos x="0" y="0"/>
                      <wp:positionH relativeFrom="column">
                        <wp:posOffset>63868</wp:posOffset>
                      </wp:positionH>
                      <wp:positionV relativeFrom="paragraph">
                        <wp:posOffset>195814</wp:posOffset>
                      </wp:positionV>
                      <wp:extent cx="307975" cy="247650"/>
                      <wp:effectExtent l="24130" t="20955" r="39370" b="45720"/>
                      <wp:wrapNone/>
                      <wp:docPr id="1" name="AutoShape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47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A24B0" id="AutoShape 595" o:spid="_x0000_s1026" style="position:absolute;margin-left:5.05pt;margin-top:15.4pt;width:24.25pt;height:19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" fillcolor="#31849b [2408]" strokecolor="#f2f2f2" strokeweight="3pt">
                      <v:shadow on="t" color="#622423" opacity=".5" offset="1pt"/>
                    </v:roundrect>
                  </w:pict>
                </mc:Fallback>
              </mc:AlternateContent>
            </w:r>
          </w:p>
        </w:tc>
        <w:tc>
          <w:tcPr>
            <w:tcW w:w="27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</w:tcPr>
          <w:p w14:paraId="14777F27" w14:textId="77777777" w:rsidR="006377B6" w:rsidRPr="00320381" w:rsidRDefault="006377B6" w:rsidP="00AD4DC9">
            <w:pPr>
              <w:pStyle w:val="Dates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D955C0D" w14:textId="77777777" w:rsidR="00AE1D12" w:rsidRPr="00320381" w:rsidRDefault="00AE1D12" w:rsidP="004A3792">
      <w:pPr>
        <w:rPr>
          <w:rFonts w:ascii="Arial" w:hAnsi="Arial" w:cs="Arial"/>
        </w:rPr>
      </w:pPr>
    </w:p>
    <w:sectPr w:rsidR="00AE1D12" w:rsidRPr="00320381" w:rsidSect="003E25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288" w:right="720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C512" w14:textId="77777777" w:rsidR="00680593" w:rsidRDefault="00680593" w:rsidP="006A14D5">
      <w:r>
        <w:separator/>
      </w:r>
    </w:p>
  </w:endnote>
  <w:endnote w:type="continuationSeparator" w:id="0">
    <w:p w14:paraId="7B9758FD" w14:textId="77777777" w:rsidR="00680593" w:rsidRDefault="00680593" w:rsidP="006A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0DAC" w14:textId="77777777" w:rsidR="00FD5726" w:rsidRDefault="00FD5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47CA" w14:textId="77777777" w:rsidR="00680593" w:rsidRPr="00FD5726" w:rsidRDefault="00680593">
    <w:pPr>
      <w:pStyle w:val="Footer"/>
      <w:rPr>
        <w:rFonts w:ascii="Arial" w:hAnsi="Arial" w:cs="Arial"/>
        <w:sz w:val="14"/>
        <w:szCs w:val="14"/>
      </w:rPr>
    </w:pPr>
    <w:r w:rsidRPr="00FD5726">
      <w:rPr>
        <w:rFonts w:ascii="Arial" w:hAnsi="Arial" w:cs="Arial"/>
        <w:sz w:val="14"/>
        <w:szCs w:val="14"/>
      </w:rPr>
      <w:tab/>
    </w:r>
    <w:r w:rsidRPr="00FD5726">
      <w:rPr>
        <w:rFonts w:ascii="Arial" w:hAnsi="Arial" w:cs="Arial"/>
        <w:sz w:val="14"/>
        <w:szCs w:val="14"/>
      </w:rPr>
      <w:tab/>
    </w:r>
    <w:r w:rsidRPr="00FD5726">
      <w:rPr>
        <w:rFonts w:ascii="Arial" w:hAnsi="Arial" w:cs="Arial"/>
        <w:sz w:val="14"/>
        <w:szCs w:val="14"/>
      </w:rPr>
      <w:tab/>
    </w:r>
    <w:r w:rsidRPr="00FD5726">
      <w:rPr>
        <w:rFonts w:ascii="Arial" w:hAnsi="Arial" w:cs="Arial"/>
        <w:sz w:val="14"/>
        <w:szCs w:val="14"/>
      </w:rPr>
      <w:tab/>
    </w:r>
    <w:r w:rsidRPr="00FD5726">
      <w:rPr>
        <w:rFonts w:ascii="Arial" w:hAnsi="Arial" w:cs="Arial"/>
        <w:sz w:val="14"/>
        <w:szCs w:val="14"/>
      </w:rPr>
      <w:tab/>
      <w:t xml:space="preserve">Updated </w:t>
    </w:r>
    <w:r w:rsidR="00A8593A" w:rsidRPr="00FD5726">
      <w:rPr>
        <w:rFonts w:ascii="Arial" w:hAnsi="Arial" w:cs="Arial"/>
        <w:sz w:val="14"/>
        <w:szCs w:val="14"/>
      </w:rPr>
      <w:t>5</w:t>
    </w:r>
    <w:r w:rsidRPr="00FD5726">
      <w:rPr>
        <w:rFonts w:ascii="Arial" w:hAnsi="Arial" w:cs="Arial"/>
        <w:sz w:val="14"/>
        <w:szCs w:val="14"/>
      </w:rPr>
      <w:t>/</w:t>
    </w:r>
    <w:r w:rsidR="00A8593A" w:rsidRPr="00FD5726">
      <w:rPr>
        <w:rFonts w:ascii="Arial" w:hAnsi="Arial" w:cs="Arial"/>
        <w:sz w:val="14"/>
        <w:szCs w:val="14"/>
      </w:rPr>
      <w:t>24</w:t>
    </w:r>
    <w:r w:rsidRPr="00FD5726">
      <w:rPr>
        <w:rFonts w:ascii="Arial" w:hAnsi="Arial" w:cs="Arial"/>
        <w:sz w:val="14"/>
        <w:szCs w:val="14"/>
      </w:rPr>
      <w:t>/1</w:t>
    </w:r>
    <w:r w:rsidR="00DE3631" w:rsidRPr="00FD5726">
      <w:rPr>
        <w:rFonts w:ascii="Arial" w:hAnsi="Arial" w:cs="Arial"/>
        <w:sz w:val="14"/>
        <w:szCs w:val="14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4160" w14:textId="77777777" w:rsidR="00FD5726" w:rsidRDefault="00FD5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DDBAD" w14:textId="77777777" w:rsidR="00680593" w:rsidRDefault="00680593" w:rsidP="006A14D5">
      <w:r>
        <w:separator/>
      </w:r>
    </w:p>
  </w:footnote>
  <w:footnote w:type="continuationSeparator" w:id="0">
    <w:p w14:paraId="13D33BF1" w14:textId="77777777" w:rsidR="00680593" w:rsidRDefault="00680593" w:rsidP="006A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10C4" w14:textId="77777777" w:rsidR="00FD5726" w:rsidRDefault="00FD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8597" w14:textId="77777777" w:rsidR="00680593" w:rsidRPr="00FD5726" w:rsidRDefault="00680593">
    <w:pPr>
      <w:pStyle w:val="Header"/>
      <w:rPr>
        <w:rFonts w:ascii="Arial" w:hAnsi="Arial" w:cs="Arial"/>
      </w:rPr>
    </w:pPr>
    <w:r w:rsidRPr="00FD5726">
      <w:rPr>
        <w:rFonts w:ascii="Arial" w:hAnsi="Arial" w:cs="Arial"/>
        <w:noProof/>
      </w:rPr>
      <w:drawing>
        <wp:inline distT="0" distB="0" distL="0" distR="0" wp14:anchorId="710AFE68" wp14:editId="4DCED2C4">
          <wp:extent cx="1996440" cy="403860"/>
          <wp:effectExtent l="0" t="0" r="3810" b="0"/>
          <wp:docPr id="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403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7E52F08E" w14:textId="77777777" w:rsidR="00680593" w:rsidRPr="00FD5726" w:rsidRDefault="00680593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7483" w14:textId="77777777" w:rsidR="00FD5726" w:rsidRDefault="00FD5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45411"/>
    <w:multiLevelType w:val="hybridMultilevel"/>
    <w:tmpl w:val="B5482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D1E9A"/>
    <w:multiLevelType w:val="hybridMultilevel"/>
    <w:tmpl w:val="61A68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1520">
    <w:abstractNumId w:val="0"/>
  </w:num>
  <w:num w:numId="2" w16cid:durableId="186620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17089" fillcolor="#7030a0" strokecolor="#f2f2f2">
      <v:fill color="#7030a0"/>
      <v:stroke color="#f2f2f2" weight="3pt"/>
      <v:shadow on="t" type="perspective" color="#622423" opacity=".5" offset="1pt" offset2="-1pt"/>
      <o:colormenu v:ext="edit" fillcolor="none [24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334FCC"/>
    <w:rsid w:val="00002213"/>
    <w:rsid w:val="000029CD"/>
    <w:rsid w:val="00006E9B"/>
    <w:rsid w:val="000105CB"/>
    <w:rsid w:val="00017CE5"/>
    <w:rsid w:val="0002315A"/>
    <w:rsid w:val="000232B6"/>
    <w:rsid w:val="00024632"/>
    <w:rsid w:val="000263E7"/>
    <w:rsid w:val="00027B62"/>
    <w:rsid w:val="00027ED4"/>
    <w:rsid w:val="00034AF4"/>
    <w:rsid w:val="000354E5"/>
    <w:rsid w:val="00036F56"/>
    <w:rsid w:val="000400DF"/>
    <w:rsid w:val="00040D4E"/>
    <w:rsid w:val="0004157E"/>
    <w:rsid w:val="000423BB"/>
    <w:rsid w:val="00043664"/>
    <w:rsid w:val="0004611A"/>
    <w:rsid w:val="00046E67"/>
    <w:rsid w:val="00050029"/>
    <w:rsid w:val="000507B8"/>
    <w:rsid w:val="00051D79"/>
    <w:rsid w:val="0005290C"/>
    <w:rsid w:val="000540C2"/>
    <w:rsid w:val="00054120"/>
    <w:rsid w:val="00055155"/>
    <w:rsid w:val="000576CF"/>
    <w:rsid w:val="00060176"/>
    <w:rsid w:val="000623BA"/>
    <w:rsid w:val="00062545"/>
    <w:rsid w:val="00065079"/>
    <w:rsid w:val="00065C70"/>
    <w:rsid w:val="00066709"/>
    <w:rsid w:val="00071088"/>
    <w:rsid w:val="0007190B"/>
    <w:rsid w:val="00071FE3"/>
    <w:rsid w:val="000739D8"/>
    <w:rsid w:val="000833E4"/>
    <w:rsid w:val="00083CEF"/>
    <w:rsid w:val="00084D3D"/>
    <w:rsid w:val="000862D0"/>
    <w:rsid w:val="000878ED"/>
    <w:rsid w:val="00091348"/>
    <w:rsid w:val="00091BD5"/>
    <w:rsid w:val="000A3A1E"/>
    <w:rsid w:val="000A4890"/>
    <w:rsid w:val="000A50D6"/>
    <w:rsid w:val="000A5F12"/>
    <w:rsid w:val="000A7F51"/>
    <w:rsid w:val="000B0559"/>
    <w:rsid w:val="000B11F5"/>
    <w:rsid w:val="000B3EF6"/>
    <w:rsid w:val="000B4367"/>
    <w:rsid w:val="000B7D5F"/>
    <w:rsid w:val="000B7DA9"/>
    <w:rsid w:val="000C1748"/>
    <w:rsid w:val="000C6892"/>
    <w:rsid w:val="000C762D"/>
    <w:rsid w:val="000D08D0"/>
    <w:rsid w:val="000D714F"/>
    <w:rsid w:val="000E225B"/>
    <w:rsid w:val="000E388D"/>
    <w:rsid w:val="000E4F19"/>
    <w:rsid w:val="000E5DEA"/>
    <w:rsid w:val="000E7248"/>
    <w:rsid w:val="000F2466"/>
    <w:rsid w:val="000F41C9"/>
    <w:rsid w:val="000F58D6"/>
    <w:rsid w:val="000F7B34"/>
    <w:rsid w:val="001015CF"/>
    <w:rsid w:val="00101C67"/>
    <w:rsid w:val="00105607"/>
    <w:rsid w:val="00107A17"/>
    <w:rsid w:val="001102F5"/>
    <w:rsid w:val="00110DFC"/>
    <w:rsid w:val="001235EB"/>
    <w:rsid w:val="0012403A"/>
    <w:rsid w:val="001275C5"/>
    <w:rsid w:val="00130598"/>
    <w:rsid w:val="0013070C"/>
    <w:rsid w:val="00132DCE"/>
    <w:rsid w:val="0013694D"/>
    <w:rsid w:val="00136FC7"/>
    <w:rsid w:val="00137B6A"/>
    <w:rsid w:val="00137D93"/>
    <w:rsid w:val="00140442"/>
    <w:rsid w:val="00140456"/>
    <w:rsid w:val="00140898"/>
    <w:rsid w:val="001438B6"/>
    <w:rsid w:val="00146F02"/>
    <w:rsid w:val="001512D8"/>
    <w:rsid w:val="00151E0B"/>
    <w:rsid w:val="0015377F"/>
    <w:rsid w:val="00153CEB"/>
    <w:rsid w:val="00157896"/>
    <w:rsid w:val="001679C6"/>
    <w:rsid w:val="00174473"/>
    <w:rsid w:val="00176DEF"/>
    <w:rsid w:val="001811F3"/>
    <w:rsid w:val="001838A4"/>
    <w:rsid w:val="00184F1E"/>
    <w:rsid w:val="00187E7C"/>
    <w:rsid w:val="00190B06"/>
    <w:rsid w:val="00194350"/>
    <w:rsid w:val="001960E8"/>
    <w:rsid w:val="001A037B"/>
    <w:rsid w:val="001A0720"/>
    <w:rsid w:val="001A1C93"/>
    <w:rsid w:val="001A23B9"/>
    <w:rsid w:val="001A2C57"/>
    <w:rsid w:val="001A3603"/>
    <w:rsid w:val="001A4369"/>
    <w:rsid w:val="001A460B"/>
    <w:rsid w:val="001A4F85"/>
    <w:rsid w:val="001A6980"/>
    <w:rsid w:val="001B5B5E"/>
    <w:rsid w:val="001B7681"/>
    <w:rsid w:val="001C0A8F"/>
    <w:rsid w:val="001C1508"/>
    <w:rsid w:val="001C20AB"/>
    <w:rsid w:val="001C275C"/>
    <w:rsid w:val="001C532A"/>
    <w:rsid w:val="001C5E82"/>
    <w:rsid w:val="001C7AB4"/>
    <w:rsid w:val="001D090E"/>
    <w:rsid w:val="001D54BA"/>
    <w:rsid w:val="001D752F"/>
    <w:rsid w:val="001D7579"/>
    <w:rsid w:val="001E35BB"/>
    <w:rsid w:val="001E67D1"/>
    <w:rsid w:val="001F0ABC"/>
    <w:rsid w:val="001F0D78"/>
    <w:rsid w:val="001F3E34"/>
    <w:rsid w:val="001F627B"/>
    <w:rsid w:val="001F7D3A"/>
    <w:rsid w:val="002025A1"/>
    <w:rsid w:val="002028A2"/>
    <w:rsid w:val="0020459A"/>
    <w:rsid w:val="002064AC"/>
    <w:rsid w:val="0021056A"/>
    <w:rsid w:val="00210A15"/>
    <w:rsid w:val="0021221A"/>
    <w:rsid w:val="0021520A"/>
    <w:rsid w:val="00215A0B"/>
    <w:rsid w:val="002237AF"/>
    <w:rsid w:val="00223EA4"/>
    <w:rsid w:val="00227E5A"/>
    <w:rsid w:val="002310CC"/>
    <w:rsid w:val="00232CFC"/>
    <w:rsid w:val="00236282"/>
    <w:rsid w:val="002368AF"/>
    <w:rsid w:val="00236F2B"/>
    <w:rsid w:val="00237719"/>
    <w:rsid w:val="00242209"/>
    <w:rsid w:val="002438DF"/>
    <w:rsid w:val="00244BBD"/>
    <w:rsid w:val="00246249"/>
    <w:rsid w:val="0024645D"/>
    <w:rsid w:val="002465B7"/>
    <w:rsid w:val="00250B54"/>
    <w:rsid w:val="00250D99"/>
    <w:rsid w:val="002566E8"/>
    <w:rsid w:val="0026081C"/>
    <w:rsid w:val="00260DE2"/>
    <w:rsid w:val="00262948"/>
    <w:rsid w:val="00264762"/>
    <w:rsid w:val="00267C4C"/>
    <w:rsid w:val="00271B35"/>
    <w:rsid w:val="00273615"/>
    <w:rsid w:val="00280FF2"/>
    <w:rsid w:val="002815BE"/>
    <w:rsid w:val="00282777"/>
    <w:rsid w:val="002845BD"/>
    <w:rsid w:val="00285C98"/>
    <w:rsid w:val="00286626"/>
    <w:rsid w:val="0028699A"/>
    <w:rsid w:val="002877F8"/>
    <w:rsid w:val="00291604"/>
    <w:rsid w:val="00292D2C"/>
    <w:rsid w:val="002A051A"/>
    <w:rsid w:val="002A466A"/>
    <w:rsid w:val="002B050A"/>
    <w:rsid w:val="002B0867"/>
    <w:rsid w:val="002B52FF"/>
    <w:rsid w:val="002B605D"/>
    <w:rsid w:val="002B62AD"/>
    <w:rsid w:val="002C7A29"/>
    <w:rsid w:val="002D383C"/>
    <w:rsid w:val="002D3A3A"/>
    <w:rsid w:val="002D4095"/>
    <w:rsid w:val="002D7379"/>
    <w:rsid w:val="002E10AE"/>
    <w:rsid w:val="002E60DE"/>
    <w:rsid w:val="002F1F67"/>
    <w:rsid w:val="002F43A2"/>
    <w:rsid w:val="002F553A"/>
    <w:rsid w:val="002F5B18"/>
    <w:rsid w:val="0030256F"/>
    <w:rsid w:val="00304CF3"/>
    <w:rsid w:val="00304F4E"/>
    <w:rsid w:val="00305C15"/>
    <w:rsid w:val="0030746D"/>
    <w:rsid w:val="0031198D"/>
    <w:rsid w:val="00313206"/>
    <w:rsid w:val="00314786"/>
    <w:rsid w:val="003169EC"/>
    <w:rsid w:val="00317C14"/>
    <w:rsid w:val="00320381"/>
    <w:rsid w:val="0032197A"/>
    <w:rsid w:val="003221DC"/>
    <w:rsid w:val="00331AF6"/>
    <w:rsid w:val="00332A90"/>
    <w:rsid w:val="00334FCC"/>
    <w:rsid w:val="00335204"/>
    <w:rsid w:val="00336795"/>
    <w:rsid w:val="00336EAA"/>
    <w:rsid w:val="00343E1B"/>
    <w:rsid w:val="0034783A"/>
    <w:rsid w:val="00347BD6"/>
    <w:rsid w:val="003543E0"/>
    <w:rsid w:val="00355C7A"/>
    <w:rsid w:val="00364F5D"/>
    <w:rsid w:val="0037060E"/>
    <w:rsid w:val="00375C59"/>
    <w:rsid w:val="00376C62"/>
    <w:rsid w:val="00384601"/>
    <w:rsid w:val="00386A1B"/>
    <w:rsid w:val="00387192"/>
    <w:rsid w:val="00391582"/>
    <w:rsid w:val="003926F2"/>
    <w:rsid w:val="00393567"/>
    <w:rsid w:val="00396405"/>
    <w:rsid w:val="003A2179"/>
    <w:rsid w:val="003A4B4C"/>
    <w:rsid w:val="003A6F6A"/>
    <w:rsid w:val="003B41CF"/>
    <w:rsid w:val="003B5E53"/>
    <w:rsid w:val="003B65AC"/>
    <w:rsid w:val="003B7B43"/>
    <w:rsid w:val="003C09E0"/>
    <w:rsid w:val="003C38AC"/>
    <w:rsid w:val="003C542B"/>
    <w:rsid w:val="003C6EE0"/>
    <w:rsid w:val="003D5194"/>
    <w:rsid w:val="003E25E9"/>
    <w:rsid w:val="003E49F9"/>
    <w:rsid w:val="003E6080"/>
    <w:rsid w:val="003E61C2"/>
    <w:rsid w:val="003E6798"/>
    <w:rsid w:val="003F192E"/>
    <w:rsid w:val="003F7F4B"/>
    <w:rsid w:val="004004C9"/>
    <w:rsid w:val="00400C80"/>
    <w:rsid w:val="00401E86"/>
    <w:rsid w:val="0040661D"/>
    <w:rsid w:val="0041039D"/>
    <w:rsid w:val="00411672"/>
    <w:rsid w:val="004125D6"/>
    <w:rsid w:val="00417712"/>
    <w:rsid w:val="00422322"/>
    <w:rsid w:val="00434F56"/>
    <w:rsid w:val="00436E19"/>
    <w:rsid w:val="0043709A"/>
    <w:rsid w:val="004406DC"/>
    <w:rsid w:val="00441F7E"/>
    <w:rsid w:val="00450107"/>
    <w:rsid w:val="00450291"/>
    <w:rsid w:val="00452070"/>
    <w:rsid w:val="00454450"/>
    <w:rsid w:val="00455F7B"/>
    <w:rsid w:val="00460017"/>
    <w:rsid w:val="00462B31"/>
    <w:rsid w:val="004653AA"/>
    <w:rsid w:val="004717D3"/>
    <w:rsid w:val="0047586B"/>
    <w:rsid w:val="00475C6A"/>
    <w:rsid w:val="004776C3"/>
    <w:rsid w:val="00491585"/>
    <w:rsid w:val="00493598"/>
    <w:rsid w:val="00493C08"/>
    <w:rsid w:val="004951BE"/>
    <w:rsid w:val="004A1CFD"/>
    <w:rsid w:val="004A25E1"/>
    <w:rsid w:val="004A2973"/>
    <w:rsid w:val="004A3458"/>
    <w:rsid w:val="004A3792"/>
    <w:rsid w:val="004A60D8"/>
    <w:rsid w:val="004A65E5"/>
    <w:rsid w:val="004A6F14"/>
    <w:rsid w:val="004B157B"/>
    <w:rsid w:val="004B4B98"/>
    <w:rsid w:val="004B70CF"/>
    <w:rsid w:val="004C0852"/>
    <w:rsid w:val="004C1731"/>
    <w:rsid w:val="004C4068"/>
    <w:rsid w:val="004C45B7"/>
    <w:rsid w:val="004C61CF"/>
    <w:rsid w:val="004C7965"/>
    <w:rsid w:val="004C7F07"/>
    <w:rsid w:val="004D0530"/>
    <w:rsid w:val="004D5DC6"/>
    <w:rsid w:val="004E498A"/>
    <w:rsid w:val="004F0D1E"/>
    <w:rsid w:val="004F1F92"/>
    <w:rsid w:val="004F3D60"/>
    <w:rsid w:val="0050107E"/>
    <w:rsid w:val="00501E31"/>
    <w:rsid w:val="005030AA"/>
    <w:rsid w:val="00503781"/>
    <w:rsid w:val="00511754"/>
    <w:rsid w:val="00512669"/>
    <w:rsid w:val="00516050"/>
    <w:rsid w:val="005164D0"/>
    <w:rsid w:val="0051656D"/>
    <w:rsid w:val="00517A1F"/>
    <w:rsid w:val="00530612"/>
    <w:rsid w:val="00530B99"/>
    <w:rsid w:val="00532D83"/>
    <w:rsid w:val="00534F12"/>
    <w:rsid w:val="005364C0"/>
    <w:rsid w:val="00537726"/>
    <w:rsid w:val="00541749"/>
    <w:rsid w:val="00542949"/>
    <w:rsid w:val="00543ECA"/>
    <w:rsid w:val="005458D3"/>
    <w:rsid w:val="00545B07"/>
    <w:rsid w:val="00546F01"/>
    <w:rsid w:val="00551C33"/>
    <w:rsid w:val="0055337C"/>
    <w:rsid w:val="00553DD0"/>
    <w:rsid w:val="005554CB"/>
    <w:rsid w:val="00561928"/>
    <w:rsid w:val="005619D9"/>
    <w:rsid w:val="00562AA7"/>
    <w:rsid w:val="005657F7"/>
    <w:rsid w:val="005674D3"/>
    <w:rsid w:val="005721A4"/>
    <w:rsid w:val="00572549"/>
    <w:rsid w:val="00580052"/>
    <w:rsid w:val="00580D4C"/>
    <w:rsid w:val="005824E7"/>
    <w:rsid w:val="0058390C"/>
    <w:rsid w:val="00584098"/>
    <w:rsid w:val="005852D3"/>
    <w:rsid w:val="00585C24"/>
    <w:rsid w:val="00587045"/>
    <w:rsid w:val="0059099A"/>
    <w:rsid w:val="00591F05"/>
    <w:rsid w:val="005A014C"/>
    <w:rsid w:val="005A3CC5"/>
    <w:rsid w:val="005A6157"/>
    <w:rsid w:val="005A730D"/>
    <w:rsid w:val="005B0100"/>
    <w:rsid w:val="005B06E1"/>
    <w:rsid w:val="005B1258"/>
    <w:rsid w:val="005B1D1B"/>
    <w:rsid w:val="005B56B3"/>
    <w:rsid w:val="005C2099"/>
    <w:rsid w:val="005C2221"/>
    <w:rsid w:val="005C3241"/>
    <w:rsid w:val="005C3A71"/>
    <w:rsid w:val="005C3A76"/>
    <w:rsid w:val="005C4458"/>
    <w:rsid w:val="005C4F9C"/>
    <w:rsid w:val="005C7F1F"/>
    <w:rsid w:val="005D0D83"/>
    <w:rsid w:val="005D282F"/>
    <w:rsid w:val="005D3D2F"/>
    <w:rsid w:val="005E1018"/>
    <w:rsid w:val="005E24B5"/>
    <w:rsid w:val="005E2C33"/>
    <w:rsid w:val="005E7F1E"/>
    <w:rsid w:val="005F030A"/>
    <w:rsid w:val="005F450E"/>
    <w:rsid w:val="005F64BC"/>
    <w:rsid w:val="00601744"/>
    <w:rsid w:val="006075CE"/>
    <w:rsid w:val="00613F15"/>
    <w:rsid w:val="00615712"/>
    <w:rsid w:val="00615E72"/>
    <w:rsid w:val="00616BC4"/>
    <w:rsid w:val="00617D14"/>
    <w:rsid w:val="00623084"/>
    <w:rsid w:val="006230DF"/>
    <w:rsid w:val="006235CE"/>
    <w:rsid w:val="00625E74"/>
    <w:rsid w:val="00630123"/>
    <w:rsid w:val="00633B96"/>
    <w:rsid w:val="00635A63"/>
    <w:rsid w:val="00635E18"/>
    <w:rsid w:val="00637071"/>
    <w:rsid w:val="006377B6"/>
    <w:rsid w:val="00642391"/>
    <w:rsid w:val="00642988"/>
    <w:rsid w:val="006444BD"/>
    <w:rsid w:val="00645F4F"/>
    <w:rsid w:val="00646E88"/>
    <w:rsid w:val="00651ED1"/>
    <w:rsid w:val="0065265B"/>
    <w:rsid w:val="00653EA0"/>
    <w:rsid w:val="006548F7"/>
    <w:rsid w:val="00657162"/>
    <w:rsid w:val="00657A51"/>
    <w:rsid w:val="00662C2C"/>
    <w:rsid w:val="00662C34"/>
    <w:rsid w:val="00663D49"/>
    <w:rsid w:val="00664B2A"/>
    <w:rsid w:val="006657CF"/>
    <w:rsid w:val="00665B68"/>
    <w:rsid w:val="006663BF"/>
    <w:rsid w:val="00667388"/>
    <w:rsid w:val="00667619"/>
    <w:rsid w:val="00673FC5"/>
    <w:rsid w:val="006752A6"/>
    <w:rsid w:val="00680593"/>
    <w:rsid w:val="00682945"/>
    <w:rsid w:val="006832D8"/>
    <w:rsid w:val="00684463"/>
    <w:rsid w:val="00687282"/>
    <w:rsid w:val="00692A01"/>
    <w:rsid w:val="006964C3"/>
    <w:rsid w:val="00697A0F"/>
    <w:rsid w:val="00697C50"/>
    <w:rsid w:val="006A0062"/>
    <w:rsid w:val="006A14D5"/>
    <w:rsid w:val="006A4B12"/>
    <w:rsid w:val="006A5217"/>
    <w:rsid w:val="006A566A"/>
    <w:rsid w:val="006A5A6D"/>
    <w:rsid w:val="006A5C24"/>
    <w:rsid w:val="006B0752"/>
    <w:rsid w:val="006B0E65"/>
    <w:rsid w:val="006B1346"/>
    <w:rsid w:val="006B39D3"/>
    <w:rsid w:val="006B4584"/>
    <w:rsid w:val="006B4A29"/>
    <w:rsid w:val="006C2B94"/>
    <w:rsid w:val="006C3347"/>
    <w:rsid w:val="006C4028"/>
    <w:rsid w:val="006C5017"/>
    <w:rsid w:val="006D1C43"/>
    <w:rsid w:val="006D3A9F"/>
    <w:rsid w:val="006E013D"/>
    <w:rsid w:val="006E0C87"/>
    <w:rsid w:val="006E7C12"/>
    <w:rsid w:val="006F0206"/>
    <w:rsid w:val="006F1920"/>
    <w:rsid w:val="007001F5"/>
    <w:rsid w:val="0070034E"/>
    <w:rsid w:val="0070105B"/>
    <w:rsid w:val="00706624"/>
    <w:rsid w:val="007073EB"/>
    <w:rsid w:val="00711087"/>
    <w:rsid w:val="00716EE0"/>
    <w:rsid w:val="00717CD4"/>
    <w:rsid w:val="007235A8"/>
    <w:rsid w:val="0072635A"/>
    <w:rsid w:val="00726C75"/>
    <w:rsid w:val="00732A09"/>
    <w:rsid w:val="00743119"/>
    <w:rsid w:val="00745963"/>
    <w:rsid w:val="00745FA0"/>
    <w:rsid w:val="007468AA"/>
    <w:rsid w:val="00750DCD"/>
    <w:rsid w:val="007528D7"/>
    <w:rsid w:val="0075427B"/>
    <w:rsid w:val="00754DD0"/>
    <w:rsid w:val="00755EE2"/>
    <w:rsid w:val="00761EC3"/>
    <w:rsid w:val="00762B29"/>
    <w:rsid w:val="007644AB"/>
    <w:rsid w:val="0076688B"/>
    <w:rsid w:val="0076688C"/>
    <w:rsid w:val="00770657"/>
    <w:rsid w:val="007735B9"/>
    <w:rsid w:val="0077363B"/>
    <w:rsid w:val="00773E4F"/>
    <w:rsid w:val="00777851"/>
    <w:rsid w:val="00777BE1"/>
    <w:rsid w:val="00781434"/>
    <w:rsid w:val="00782A74"/>
    <w:rsid w:val="00783015"/>
    <w:rsid w:val="00785890"/>
    <w:rsid w:val="007867A0"/>
    <w:rsid w:val="00787494"/>
    <w:rsid w:val="00796A0C"/>
    <w:rsid w:val="00796FF0"/>
    <w:rsid w:val="00797A4D"/>
    <w:rsid w:val="007A01E4"/>
    <w:rsid w:val="007A4374"/>
    <w:rsid w:val="007A5849"/>
    <w:rsid w:val="007B0D43"/>
    <w:rsid w:val="007B1BEA"/>
    <w:rsid w:val="007C01A1"/>
    <w:rsid w:val="007C069D"/>
    <w:rsid w:val="007C18B2"/>
    <w:rsid w:val="007C2B25"/>
    <w:rsid w:val="007C3A7A"/>
    <w:rsid w:val="007C4B14"/>
    <w:rsid w:val="007C5812"/>
    <w:rsid w:val="007C5C7E"/>
    <w:rsid w:val="007D0AFF"/>
    <w:rsid w:val="007D295D"/>
    <w:rsid w:val="007D35A6"/>
    <w:rsid w:val="007D3D67"/>
    <w:rsid w:val="007E1BB6"/>
    <w:rsid w:val="007E1F11"/>
    <w:rsid w:val="007E5840"/>
    <w:rsid w:val="007E59C3"/>
    <w:rsid w:val="007E759C"/>
    <w:rsid w:val="007F0503"/>
    <w:rsid w:val="007F3C9B"/>
    <w:rsid w:val="007F75FF"/>
    <w:rsid w:val="0080278E"/>
    <w:rsid w:val="008035FB"/>
    <w:rsid w:val="0080428E"/>
    <w:rsid w:val="00805099"/>
    <w:rsid w:val="00805B93"/>
    <w:rsid w:val="00806AEA"/>
    <w:rsid w:val="00807A11"/>
    <w:rsid w:val="008151D6"/>
    <w:rsid w:val="008159A1"/>
    <w:rsid w:val="00816005"/>
    <w:rsid w:val="00820FE4"/>
    <w:rsid w:val="00821EF7"/>
    <w:rsid w:val="008223C9"/>
    <w:rsid w:val="008228D1"/>
    <w:rsid w:val="00823014"/>
    <w:rsid w:val="00830689"/>
    <w:rsid w:val="008311AC"/>
    <w:rsid w:val="00831D82"/>
    <w:rsid w:val="00832DE2"/>
    <w:rsid w:val="00833BBD"/>
    <w:rsid w:val="0084051E"/>
    <w:rsid w:val="00840B7F"/>
    <w:rsid w:val="00841AE6"/>
    <w:rsid w:val="00843B36"/>
    <w:rsid w:val="008454E7"/>
    <w:rsid w:val="0084745F"/>
    <w:rsid w:val="00847C54"/>
    <w:rsid w:val="00852606"/>
    <w:rsid w:val="0085285F"/>
    <w:rsid w:val="00855F23"/>
    <w:rsid w:val="00857F32"/>
    <w:rsid w:val="00860B24"/>
    <w:rsid w:val="00860D13"/>
    <w:rsid w:val="0086364A"/>
    <w:rsid w:val="00864082"/>
    <w:rsid w:val="008658E3"/>
    <w:rsid w:val="00865C53"/>
    <w:rsid w:val="00865D30"/>
    <w:rsid w:val="00870ADC"/>
    <w:rsid w:val="00871A59"/>
    <w:rsid w:val="0087490C"/>
    <w:rsid w:val="00876477"/>
    <w:rsid w:val="008829F4"/>
    <w:rsid w:val="00882FC3"/>
    <w:rsid w:val="00883937"/>
    <w:rsid w:val="00883E37"/>
    <w:rsid w:val="00885924"/>
    <w:rsid w:val="00885DAC"/>
    <w:rsid w:val="00885E8D"/>
    <w:rsid w:val="00885E98"/>
    <w:rsid w:val="00886C5F"/>
    <w:rsid w:val="00892D0F"/>
    <w:rsid w:val="008A26C6"/>
    <w:rsid w:val="008A41BB"/>
    <w:rsid w:val="008A4CCF"/>
    <w:rsid w:val="008A56A5"/>
    <w:rsid w:val="008A7232"/>
    <w:rsid w:val="008A7F70"/>
    <w:rsid w:val="008B3493"/>
    <w:rsid w:val="008B5B37"/>
    <w:rsid w:val="008B6B0F"/>
    <w:rsid w:val="008C14D7"/>
    <w:rsid w:val="008C1DE0"/>
    <w:rsid w:val="008C4AD9"/>
    <w:rsid w:val="008C6A71"/>
    <w:rsid w:val="008D0638"/>
    <w:rsid w:val="008D23FC"/>
    <w:rsid w:val="008D5D5E"/>
    <w:rsid w:val="008D7ED2"/>
    <w:rsid w:val="008E17EE"/>
    <w:rsid w:val="008E3A36"/>
    <w:rsid w:val="008F0A88"/>
    <w:rsid w:val="008F1374"/>
    <w:rsid w:val="008F2390"/>
    <w:rsid w:val="008F2DE9"/>
    <w:rsid w:val="008F6656"/>
    <w:rsid w:val="008F7047"/>
    <w:rsid w:val="008F765B"/>
    <w:rsid w:val="008F77DE"/>
    <w:rsid w:val="00900772"/>
    <w:rsid w:val="00900A1B"/>
    <w:rsid w:val="00902CE7"/>
    <w:rsid w:val="00904772"/>
    <w:rsid w:val="00904AB3"/>
    <w:rsid w:val="00905219"/>
    <w:rsid w:val="0090640F"/>
    <w:rsid w:val="00907CBF"/>
    <w:rsid w:val="009104B2"/>
    <w:rsid w:val="0091123A"/>
    <w:rsid w:val="009112A6"/>
    <w:rsid w:val="009160FD"/>
    <w:rsid w:val="00921490"/>
    <w:rsid w:val="00921742"/>
    <w:rsid w:val="0092291A"/>
    <w:rsid w:val="00923DD7"/>
    <w:rsid w:val="00925BC1"/>
    <w:rsid w:val="0092745B"/>
    <w:rsid w:val="00935659"/>
    <w:rsid w:val="00936254"/>
    <w:rsid w:val="00936A8A"/>
    <w:rsid w:val="00937F5E"/>
    <w:rsid w:val="00940D43"/>
    <w:rsid w:val="00941436"/>
    <w:rsid w:val="00942612"/>
    <w:rsid w:val="009429CF"/>
    <w:rsid w:val="00944B79"/>
    <w:rsid w:val="00946174"/>
    <w:rsid w:val="00946682"/>
    <w:rsid w:val="00947033"/>
    <w:rsid w:val="00951ED3"/>
    <w:rsid w:val="009547ED"/>
    <w:rsid w:val="00956CA0"/>
    <w:rsid w:val="009600CE"/>
    <w:rsid w:val="00962E70"/>
    <w:rsid w:val="00970C4D"/>
    <w:rsid w:val="00971997"/>
    <w:rsid w:val="0097322D"/>
    <w:rsid w:val="00974204"/>
    <w:rsid w:val="00975B98"/>
    <w:rsid w:val="0097726B"/>
    <w:rsid w:val="00977810"/>
    <w:rsid w:val="009808BC"/>
    <w:rsid w:val="00981AFE"/>
    <w:rsid w:val="00981B9D"/>
    <w:rsid w:val="00984217"/>
    <w:rsid w:val="0098457C"/>
    <w:rsid w:val="00985E6B"/>
    <w:rsid w:val="009864D0"/>
    <w:rsid w:val="00990B5C"/>
    <w:rsid w:val="00993F61"/>
    <w:rsid w:val="00995319"/>
    <w:rsid w:val="0099631E"/>
    <w:rsid w:val="00997C0D"/>
    <w:rsid w:val="009A20CB"/>
    <w:rsid w:val="009A78D8"/>
    <w:rsid w:val="009B165A"/>
    <w:rsid w:val="009B1CA5"/>
    <w:rsid w:val="009B7A3A"/>
    <w:rsid w:val="009C04F0"/>
    <w:rsid w:val="009C1962"/>
    <w:rsid w:val="009C3034"/>
    <w:rsid w:val="009C72F9"/>
    <w:rsid w:val="009D5AD0"/>
    <w:rsid w:val="009F0AA0"/>
    <w:rsid w:val="009F32CE"/>
    <w:rsid w:val="009F481D"/>
    <w:rsid w:val="009F715F"/>
    <w:rsid w:val="009F717C"/>
    <w:rsid w:val="00A00376"/>
    <w:rsid w:val="00A00A32"/>
    <w:rsid w:val="00A020BF"/>
    <w:rsid w:val="00A020F9"/>
    <w:rsid w:val="00A04A7A"/>
    <w:rsid w:val="00A0512D"/>
    <w:rsid w:val="00A0539C"/>
    <w:rsid w:val="00A0577C"/>
    <w:rsid w:val="00A0755A"/>
    <w:rsid w:val="00A10E27"/>
    <w:rsid w:val="00A13305"/>
    <w:rsid w:val="00A16FE2"/>
    <w:rsid w:val="00A21977"/>
    <w:rsid w:val="00A24CCB"/>
    <w:rsid w:val="00A250E2"/>
    <w:rsid w:val="00A25AE9"/>
    <w:rsid w:val="00A304CC"/>
    <w:rsid w:val="00A315BE"/>
    <w:rsid w:val="00A356D3"/>
    <w:rsid w:val="00A42A17"/>
    <w:rsid w:val="00A44C78"/>
    <w:rsid w:val="00A47804"/>
    <w:rsid w:val="00A55901"/>
    <w:rsid w:val="00A602ED"/>
    <w:rsid w:val="00A60508"/>
    <w:rsid w:val="00A61293"/>
    <w:rsid w:val="00A619FF"/>
    <w:rsid w:val="00A64DCE"/>
    <w:rsid w:val="00A65793"/>
    <w:rsid w:val="00A7248E"/>
    <w:rsid w:val="00A74EB5"/>
    <w:rsid w:val="00A810E2"/>
    <w:rsid w:val="00A81AC5"/>
    <w:rsid w:val="00A8335D"/>
    <w:rsid w:val="00A857A9"/>
    <w:rsid w:val="00A8593A"/>
    <w:rsid w:val="00A86201"/>
    <w:rsid w:val="00A90478"/>
    <w:rsid w:val="00A91166"/>
    <w:rsid w:val="00A91A78"/>
    <w:rsid w:val="00A946E2"/>
    <w:rsid w:val="00A949CF"/>
    <w:rsid w:val="00A95B76"/>
    <w:rsid w:val="00AA0DDF"/>
    <w:rsid w:val="00AA0FD7"/>
    <w:rsid w:val="00AA25F7"/>
    <w:rsid w:val="00AA407E"/>
    <w:rsid w:val="00AA6966"/>
    <w:rsid w:val="00AA7009"/>
    <w:rsid w:val="00AB1CEE"/>
    <w:rsid w:val="00AB300A"/>
    <w:rsid w:val="00AB6415"/>
    <w:rsid w:val="00AB7BA9"/>
    <w:rsid w:val="00AC05B5"/>
    <w:rsid w:val="00AC2D95"/>
    <w:rsid w:val="00AC35CF"/>
    <w:rsid w:val="00AC5E88"/>
    <w:rsid w:val="00AC6CB5"/>
    <w:rsid w:val="00AD087E"/>
    <w:rsid w:val="00AD122B"/>
    <w:rsid w:val="00AD1983"/>
    <w:rsid w:val="00AD4B0C"/>
    <w:rsid w:val="00AD4DC9"/>
    <w:rsid w:val="00AD5324"/>
    <w:rsid w:val="00AD78F6"/>
    <w:rsid w:val="00AE1D12"/>
    <w:rsid w:val="00AE23DE"/>
    <w:rsid w:val="00AE2782"/>
    <w:rsid w:val="00AE2AB6"/>
    <w:rsid w:val="00AE2CE9"/>
    <w:rsid w:val="00AE40A5"/>
    <w:rsid w:val="00AE75DA"/>
    <w:rsid w:val="00AF1B6A"/>
    <w:rsid w:val="00AF2225"/>
    <w:rsid w:val="00AF3E6A"/>
    <w:rsid w:val="00AF6158"/>
    <w:rsid w:val="00AF7825"/>
    <w:rsid w:val="00B00906"/>
    <w:rsid w:val="00B02125"/>
    <w:rsid w:val="00B026CF"/>
    <w:rsid w:val="00B02B53"/>
    <w:rsid w:val="00B05F5A"/>
    <w:rsid w:val="00B078F1"/>
    <w:rsid w:val="00B10A71"/>
    <w:rsid w:val="00B11B45"/>
    <w:rsid w:val="00B125AA"/>
    <w:rsid w:val="00B127D3"/>
    <w:rsid w:val="00B13DB5"/>
    <w:rsid w:val="00B15EA0"/>
    <w:rsid w:val="00B20385"/>
    <w:rsid w:val="00B21690"/>
    <w:rsid w:val="00B22F43"/>
    <w:rsid w:val="00B25A39"/>
    <w:rsid w:val="00B27C39"/>
    <w:rsid w:val="00B3084C"/>
    <w:rsid w:val="00B30A6D"/>
    <w:rsid w:val="00B30D97"/>
    <w:rsid w:val="00B30E9F"/>
    <w:rsid w:val="00B322A3"/>
    <w:rsid w:val="00B3443B"/>
    <w:rsid w:val="00B35068"/>
    <w:rsid w:val="00B3667A"/>
    <w:rsid w:val="00B403A1"/>
    <w:rsid w:val="00B43554"/>
    <w:rsid w:val="00B44310"/>
    <w:rsid w:val="00B448AE"/>
    <w:rsid w:val="00B448E4"/>
    <w:rsid w:val="00B44B4D"/>
    <w:rsid w:val="00B45F1C"/>
    <w:rsid w:val="00B468CF"/>
    <w:rsid w:val="00B543F2"/>
    <w:rsid w:val="00B56AA0"/>
    <w:rsid w:val="00B6055E"/>
    <w:rsid w:val="00B6058E"/>
    <w:rsid w:val="00B61A98"/>
    <w:rsid w:val="00B61AF5"/>
    <w:rsid w:val="00B62174"/>
    <w:rsid w:val="00B6434F"/>
    <w:rsid w:val="00B64EC4"/>
    <w:rsid w:val="00B6566E"/>
    <w:rsid w:val="00B66FE4"/>
    <w:rsid w:val="00B67FD7"/>
    <w:rsid w:val="00B71BE6"/>
    <w:rsid w:val="00B71E98"/>
    <w:rsid w:val="00B73D61"/>
    <w:rsid w:val="00B7682A"/>
    <w:rsid w:val="00B80527"/>
    <w:rsid w:val="00B80D2D"/>
    <w:rsid w:val="00B80F65"/>
    <w:rsid w:val="00B81080"/>
    <w:rsid w:val="00B81887"/>
    <w:rsid w:val="00B8275C"/>
    <w:rsid w:val="00B91311"/>
    <w:rsid w:val="00B96F43"/>
    <w:rsid w:val="00B9703C"/>
    <w:rsid w:val="00BA0482"/>
    <w:rsid w:val="00BA2ED0"/>
    <w:rsid w:val="00BA6C64"/>
    <w:rsid w:val="00BA74D1"/>
    <w:rsid w:val="00BB0C08"/>
    <w:rsid w:val="00BB1C99"/>
    <w:rsid w:val="00BB1F8C"/>
    <w:rsid w:val="00BB2F94"/>
    <w:rsid w:val="00BB3F53"/>
    <w:rsid w:val="00BB4E54"/>
    <w:rsid w:val="00BB5998"/>
    <w:rsid w:val="00BB5DAC"/>
    <w:rsid w:val="00BB6556"/>
    <w:rsid w:val="00BC07D7"/>
    <w:rsid w:val="00BC0994"/>
    <w:rsid w:val="00BC5848"/>
    <w:rsid w:val="00BC68F1"/>
    <w:rsid w:val="00BD01B0"/>
    <w:rsid w:val="00BD0915"/>
    <w:rsid w:val="00BD09B7"/>
    <w:rsid w:val="00BD2BEF"/>
    <w:rsid w:val="00BD54EA"/>
    <w:rsid w:val="00BD68EC"/>
    <w:rsid w:val="00BD6B55"/>
    <w:rsid w:val="00BD702D"/>
    <w:rsid w:val="00BE0373"/>
    <w:rsid w:val="00BE7177"/>
    <w:rsid w:val="00BF1E1C"/>
    <w:rsid w:val="00BF247B"/>
    <w:rsid w:val="00BF47A8"/>
    <w:rsid w:val="00BF5829"/>
    <w:rsid w:val="00C00FDA"/>
    <w:rsid w:val="00C026D5"/>
    <w:rsid w:val="00C02A8F"/>
    <w:rsid w:val="00C03AA5"/>
    <w:rsid w:val="00C04888"/>
    <w:rsid w:val="00C0521C"/>
    <w:rsid w:val="00C06F18"/>
    <w:rsid w:val="00C072AF"/>
    <w:rsid w:val="00C11BA3"/>
    <w:rsid w:val="00C14AB4"/>
    <w:rsid w:val="00C156F2"/>
    <w:rsid w:val="00C16C5F"/>
    <w:rsid w:val="00C17F3F"/>
    <w:rsid w:val="00C2169F"/>
    <w:rsid w:val="00C2209D"/>
    <w:rsid w:val="00C23F1E"/>
    <w:rsid w:val="00C244B7"/>
    <w:rsid w:val="00C30D62"/>
    <w:rsid w:val="00C318DB"/>
    <w:rsid w:val="00C3221E"/>
    <w:rsid w:val="00C32921"/>
    <w:rsid w:val="00C35E40"/>
    <w:rsid w:val="00C37ABA"/>
    <w:rsid w:val="00C40E97"/>
    <w:rsid w:val="00C4216B"/>
    <w:rsid w:val="00C42374"/>
    <w:rsid w:val="00C4263A"/>
    <w:rsid w:val="00C4337F"/>
    <w:rsid w:val="00C4380B"/>
    <w:rsid w:val="00C439D5"/>
    <w:rsid w:val="00C43AC3"/>
    <w:rsid w:val="00C44AE5"/>
    <w:rsid w:val="00C45337"/>
    <w:rsid w:val="00C47CCC"/>
    <w:rsid w:val="00C52859"/>
    <w:rsid w:val="00C52BD5"/>
    <w:rsid w:val="00C5499D"/>
    <w:rsid w:val="00C55E88"/>
    <w:rsid w:val="00C60339"/>
    <w:rsid w:val="00C606AD"/>
    <w:rsid w:val="00C61A14"/>
    <w:rsid w:val="00C62806"/>
    <w:rsid w:val="00C64309"/>
    <w:rsid w:val="00C6538F"/>
    <w:rsid w:val="00C66784"/>
    <w:rsid w:val="00C667CC"/>
    <w:rsid w:val="00C7233D"/>
    <w:rsid w:val="00C753D3"/>
    <w:rsid w:val="00C812BC"/>
    <w:rsid w:val="00C81C83"/>
    <w:rsid w:val="00C822B0"/>
    <w:rsid w:val="00C84A18"/>
    <w:rsid w:val="00C8675E"/>
    <w:rsid w:val="00C91246"/>
    <w:rsid w:val="00C92947"/>
    <w:rsid w:val="00C943F1"/>
    <w:rsid w:val="00C96105"/>
    <w:rsid w:val="00CA109A"/>
    <w:rsid w:val="00CA4784"/>
    <w:rsid w:val="00CA5496"/>
    <w:rsid w:val="00CA55B2"/>
    <w:rsid w:val="00CA5D21"/>
    <w:rsid w:val="00CA74BD"/>
    <w:rsid w:val="00CB51FB"/>
    <w:rsid w:val="00CB7A50"/>
    <w:rsid w:val="00CC009B"/>
    <w:rsid w:val="00CC1147"/>
    <w:rsid w:val="00CC44E2"/>
    <w:rsid w:val="00CC5C32"/>
    <w:rsid w:val="00CD0EF1"/>
    <w:rsid w:val="00CD3594"/>
    <w:rsid w:val="00CD6706"/>
    <w:rsid w:val="00CD796B"/>
    <w:rsid w:val="00CD7A4E"/>
    <w:rsid w:val="00CE45C3"/>
    <w:rsid w:val="00CE563C"/>
    <w:rsid w:val="00CE5FB5"/>
    <w:rsid w:val="00CE737D"/>
    <w:rsid w:val="00CF1901"/>
    <w:rsid w:val="00CF279F"/>
    <w:rsid w:val="00CF2EE8"/>
    <w:rsid w:val="00CF491C"/>
    <w:rsid w:val="00CF629B"/>
    <w:rsid w:val="00D005AA"/>
    <w:rsid w:val="00D01567"/>
    <w:rsid w:val="00D020FA"/>
    <w:rsid w:val="00D03423"/>
    <w:rsid w:val="00D04A4B"/>
    <w:rsid w:val="00D06690"/>
    <w:rsid w:val="00D1570B"/>
    <w:rsid w:val="00D1678D"/>
    <w:rsid w:val="00D2332F"/>
    <w:rsid w:val="00D2658C"/>
    <w:rsid w:val="00D32946"/>
    <w:rsid w:val="00D337FE"/>
    <w:rsid w:val="00D34E99"/>
    <w:rsid w:val="00D36637"/>
    <w:rsid w:val="00D44A73"/>
    <w:rsid w:val="00D468FD"/>
    <w:rsid w:val="00D5032E"/>
    <w:rsid w:val="00D535EA"/>
    <w:rsid w:val="00D53C05"/>
    <w:rsid w:val="00D56F0A"/>
    <w:rsid w:val="00D57674"/>
    <w:rsid w:val="00D6071A"/>
    <w:rsid w:val="00D67B2C"/>
    <w:rsid w:val="00D74901"/>
    <w:rsid w:val="00D82407"/>
    <w:rsid w:val="00D95B93"/>
    <w:rsid w:val="00D95DA0"/>
    <w:rsid w:val="00D9744F"/>
    <w:rsid w:val="00DA0A96"/>
    <w:rsid w:val="00DA195C"/>
    <w:rsid w:val="00DA3F9A"/>
    <w:rsid w:val="00DA4CBA"/>
    <w:rsid w:val="00DA616A"/>
    <w:rsid w:val="00DB0AF7"/>
    <w:rsid w:val="00DB35E2"/>
    <w:rsid w:val="00DB3A19"/>
    <w:rsid w:val="00DB60C1"/>
    <w:rsid w:val="00DC0F6C"/>
    <w:rsid w:val="00DC3069"/>
    <w:rsid w:val="00DC3204"/>
    <w:rsid w:val="00DC4066"/>
    <w:rsid w:val="00DC5FD4"/>
    <w:rsid w:val="00DD2E8C"/>
    <w:rsid w:val="00DD5ADD"/>
    <w:rsid w:val="00DE1185"/>
    <w:rsid w:val="00DE2D82"/>
    <w:rsid w:val="00DE3631"/>
    <w:rsid w:val="00DE42F1"/>
    <w:rsid w:val="00DE5377"/>
    <w:rsid w:val="00DE543D"/>
    <w:rsid w:val="00DE5B6A"/>
    <w:rsid w:val="00DF088B"/>
    <w:rsid w:val="00DF0F83"/>
    <w:rsid w:val="00DF4F5E"/>
    <w:rsid w:val="00DF70F1"/>
    <w:rsid w:val="00DF712E"/>
    <w:rsid w:val="00E04B5B"/>
    <w:rsid w:val="00E06632"/>
    <w:rsid w:val="00E11753"/>
    <w:rsid w:val="00E12880"/>
    <w:rsid w:val="00E166C9"/>
    <w:rsid w:val="00E2033F"/>
    <w:rsid w:val="00E25FE7"/>
    <w:rsid w:val="00E30F79"/>
    <w:rsid w:val="00E31359"/>
    <w:rsid w:val="00E35B6F"/>
    <w:rsid w:val="00E36ED5"/>
    <w:rsid w:val="00E4089A"/>
    <w:rsid w:val="00E43BC8"/>
    <w:rsid w:val="00E4592A"/>
    <w:rsid w:val="00E47AB4"/>
    <w:rsid w:val="00E5098D"/>
    <w:rsid w:val="00E51118"/>
    <w:rsid w:val="00E5139E"/>
    <w:rsid w:val="00E54682"/>
    <w:rsid w:val="00E558CD"/>
    <w:rsid w:val="00E60BD0"/>
    <w:rsid w:val="00E62032"/>
    <w:rsid w:val="00E64221"/>
    <w:rsid w:val="00E6567A"/>
    <w:rsid w:val="00E65972"/>
    <w:rsid w:val="00E70DCE"/>
    <w:rsid w:val="00E71C6B"/>
    <w:rsid w:val="00E72292"/>
    <w:rsid w:val="00E73029"/>
    <w:rsid w:val="00E73617"/>
    <w:rsid w:val="00E771E1"/>
    <w:rsid w:val="00E80C8C"/>
    <w:rsid w:val="00E81B2E"/>
    <w:rsid w:val="00E835F6"/>
    <w:rsid w:val="00E87ACD"/>
    <w:rsid w:val="00E9440C"/>
    <w:rsid w:val="00E97D2F"/>
    <w:rsid w:val="00EA087C"/>
    <w:rsid w:val="00EA5D07"/>
    <w:rsid w:val="00EB5FBF"/>
    <w:rsid w:val="00EB6BC2"/>
    <w:rsid w:val="00EC0BE1"/>
    <w:rsid w:val="00EC2F29"/>
    <w:rsid w:val="00EC305D"/>
    <w:rsid w:val="00EC64D5"/>
    <w:rsid w:val="00ED0CC0"/>
    <w:rsid w:val="00ED1811"/>
    <w:rsid w:val="00ED29B6"/>
    <w:rsid w:val="00ED2AD3"/>
    <w:rsid w:val="00ED6A3B"/>
    <w:rsid w:val="00ED7FC9"/>
    <w:rsid w:val="00EE14FD"/>
    <w:rsid w:val="00EE43C8"/>
    <w:rsid w:val="00EE6BA6"/>
    <w:rsid w:val="00EE6F53"/>
    <w:rsid w:val="00EF0489"/>
    <w:rsid w:val="00EF1203"/>
    <w:rsid w:val="00EF4D58"/>
    <w:rsid w:val="00EF4E06"/>
    <w:rsid w:val="00EF6EE3"/>
    <w:rsid w:val="00EF75C6"/>
    <w:rsid w:val="00F00436"/>
    <w:rsid w:val="00F03BAD"/>
    <w:rsid w:val="00F04AC2"/>
    <w:rsid w:val="00F04E09"/>
    <w:rsid w:val="00F07802"/>
    <w:rsid w:val="00F07B40"/>
    <w:rsid w:val="00F2026F"/>
    <w:rsid w:val="00F241BB"/>
    <w:rsid w:val="00F24D83"/>
    <w:rsid w:val="00F274BF"/>
    <w:rsid w:val="00F27651"/>
    <w:rsid w:val="00F33268"/>
    <w:rsid w:val="00F33C70"/>
    <w:rsid w:val="00F35BA4"/>
    <w:rsid w:val="00F37F2C"/>
    <w:rsid w:val="00F43C0C"/>
    <w:rsid w:val="00F5021F"/>
    <w:rsid w:val="00F5366D"/>
    <w:rsid w:val="00F5454B"/>
    <w:rsid w:val="00F559FB"/>
    <w:rsid w:val="00F60812"/>
    <w:rsid w:val="00F634FD"/>
    <w:rsid w:val="00F635F8"/>
    <w:rsid w:val="00F64360"/>
    <w:rsid w:val="00F65A90"/>
    <w:rsid w:val="00F65E65"/>
    <w:rsid w:val="00F672C6"/>
    <w:rsid w:val="00F678BB"/>
    <w:rsid w:val="00F70A7F"/>
    <w:rsid w:val="00F715CD"/>
    <w:rsid w:val="00F72115"/>
    <w:rsid w:val="00F7236D"/>
    <w:rsid w:val="00F7411B"/>
    <w:rsid w:val="00F8237C"/>
    <w:rsid w:val="00F82808"/>
    <w:rsid w:val="00F8286A"/>
    <w:rsid w:val="00F84C0F"/>
    <w:rsid w:val="00F87280"/>
    <w:rsid w:val="00F913C4"/>
    <w:rsid w:val="00F92B6E"/>
    <w:rsid w:val="00F93DCB"/>
    <w:rsid w:val="00F95D09"/>
    <w:rsid w:val="00FA3EB5"/>
    <w:rsid w:val="00FA503F"/>
    <w:rsid w:val="00FA5FD5"/>
    <w:rsid w:val="00FA6812"/>
    <w:rsid w:val="00FA709B"/>
    <w:rsid w:val="00FB20C4"/>
    <w:rsid w:val="00FB222B"/>
    <w:rsid w:val="00FB3011"/>
    <w:rsid w:val="00FB3184"/>
    <w:rsid w:val="00FB329A"/>
    <w:rsid w:val="00FB4156"/>
    <w:rsid w:val="00FB628C"/>
    <w:rsid w:val="00FC0A68"/>
    <w:rsid w:val="00FC113E"/>
    <w:rsid w:val="00FC141C"/>
    <w:rsid w:val="00FC275D"/>
    <w:rsid w:val="00FC2893"/>
    <w:rsid w:val="00FC5358"/>
    <w:rsid w:val="00FC689D"/>
    <w:rsid w:val="00FC6EC1"/>
    <w:rsid w:val="00FD4AD8"/>
    <w:rsid w:val="00FD5726"/>
    <w:rsid w:val="00FD573F"/>
    <w:rsid w:val="00FD7845"/>
    <w:rsid w:val="00FE1A00"/>
    <w:rsid w:val="00FE2B0E"/>
    <w:rsid w:val="00FE30E0"/>
    <w:rsid w:val="00FE4294"/>
    <w:rsid w:val="00FE55E4"/>
    <w:rsid w:val="00FE58B7"/>
    <w:rsid w:val="00FE5C71"/>
    <w:rsid w:val="00FE7A36"/>
    <w:rsid w:val="00FF17DF"/>
    <w:rsid w:val="00FF4303"/>
    <w:rsid w:val="00FF4E02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 fillcolor="#7030a0" strokecolor="#f2f2f2">
      <v:fill color="#7030a0"/>
      <v:stroke color="#f2f2f2" weight="3pt"/>
      <v:shadow on="t" type="perspective" color="#622423" opacity=".5" offset="1pt" offset2="-1pt"/>
      <o:colormenu v:ext="edit" fillcolor="none [2405]"/>
    </o:shapedefaults>
    <o:shapelayout v:ext="edit">
      <o:idmap v:ext="edit" data="1"/>
    </o:shapelayout>
  </w:shapeDefaults>
  <w:decimalSymbol w:val="."/>
  <w:listSeparator w:val=","/>
  <w14:docId w14:val="168CB90A"/>
  <w15:docId w15:val="{396389DB-86BB-456B-87A4-8D48DD1A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726B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667A"/>
    <w:rPr>
      <w:rFonts w:ascii="Tahoma" w:hAnsi="Tahoma" w:cs="Tahoma"/>
      <w:sz w:val="16"/>
      <w:szCs w:val="16"/>
    </w:rPr>
  </w:style>
  <w:style w:type="paragraph" w:customStyle="1" w:styleId="MonthNames">
    <w:name w:val="Month Names"/>
    <w:basedOn w:val="Normal"/>
    <w:rsid w:val="0097726B"/>
    <w:pPr>
      <w:jc w:val="center"/>
    </w:pPr>
    <w:rPr>
      <w:bCs/>
      <w:color w:val="17365D"/>
      <w:sz w:val="48"/>
      <w:szCs w:val="20"/>
    </w:rPr>
  </w:style>
  <w:style w:type="paragraph" w:customStyle="1" w:styleId="Dates">
    <w:name w:val="Dates"/>
    <w:basedOn w:val="Normal"/>
    <w:rsid w:val="0097726B"/>
    <w:rPr>
      <w:rFonts w:cs="Arial"/>
      <w:color w:val="17365D"/>
      <w:sz w:val="20"/>
      <w:szCs w:val="20"/>
    </w:rPr>
  </w:style>
  <w:style w:type="paragraph" w:customStyle="1" w:styleId="Weekdays">
    <w:name w:val="Weekdays"/>
    <w:basedOn w:val="Normal"/>
    <w:rsid w:val="0097726B"/>
    <w:pPr>
      <w:jc w:val="center"/>
    </w:pPr>
    <w:rPr>
      <w:caps/>
      <w:color w:val="FFFFFF"/>
      <w:spacing w:val="4"/>
      <w:sz w:val="20"/>
      <w:szCs w:val="16"/>
    </w:rPr>
  </w:style>
  <w:style w:type="paragraph" w:styleId="Header">
    <w:name w:val="header"/>
    <w:basedOn w:val="Normal"/>
    <w:link w:val="HeaderChar"/>
    <w:uiPriority w:val="99"/>
    <w:rsid w:val="006A14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4D5"/>
    <w:rPr>
      <w:rFonts w:ascii="Garamond" w:hAnsi="Garamond"/>
      <w:sz w:val="24"/>
      <w:szCs w:val="24"/>
    </w:rPr>
  </w:style>
  <w:style w:type="paragraph" w:styleId="Footer">
    <w:name w:val="footer"/>
    <w:basedOn w:val="Normal"/>
    <w:link w:val="FooterChar"/>
    <w:rsid w:val="006A14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A14D5"/>
    <w:rPr>
      <w:rFonts w:ascii="Garamond" w:hAnsi="Garamond"/>
      <w:sz w:val="24"/>
      <w:szCs w:val="24"/>
    </w:rPr>
  </w:style>
  <w:style w:type="table" w:customStyle="1" w:styleId="LightShading-Accent11">
    <w:name w:val="Light Shading - Accent 11"/>
    <w:basedOn w:val="TableNormal"/>
    <w:uiPriority w:val="60"/>
    <w:rsid w:val="001F0D7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">
    <w:name w:val="Light List - Accent 11"/>
    <w:basedOn w:val="TableNormal"/>
    <w:uiPriority w:val="61"/>
    <w:rsid w:val="001F0D7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yperlink">
    <w:name w:val="Hyperlink"/>
    <w:basedOn w:val="DefaultParagraphFont"/>
    <w:rsid w:val="00DC0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ouanetry\Application%20Data\Microsoft\Templates\TP101941698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E9B0B81143F4FB68D97F856D55D8D" ma:contentTypeVersion="0" ma:contentTypeDescription="Create a new document." ma:contentTypeScope="" ma:versionID="d9a220b6d5d046bdae978a9e5b5d0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4AA48-831B-41B7-B5C8-9814665E9A56}"/>
</file>

<file path=customXml/itemProps2.xml><?xml version="1.0" encoding="utf-8"?>
<ds:datastoreItem xmlns:ds="http://schemas.openxmlformats.org/officeDocument/2006/customXml" ds:itemID="{28A9531D-D53B-4B2E-A88D-01B2FCDE14B8}"/>
</file>

<file path=customXml/itemProps3.xml><?xml version="1.0" encoding="utf-8"?>
<ds:datastoreItem xmlns:ds="http://schemas.openxmlformats.org/officeDocument/2006/customXml" ds:itemID="{388ADF48-B44C-430C-9ED7-968F5870B113}"/>
</file>

<file path=customXml/itemProps4.xml><?xml version="1.0" encoding="utf-8"?>
<ds:datastoreItem xmlns:ds="http://schemas.openxmlformats.org/officeDocument/2006/customXml" ds:itemID="{42FCBCE2-6E95-4995-BD14-DC992863A53F}"/>
</file>

<file path=docProps/app.xml><?xml version="1.0" encoding="utf-8"?>
<Properties xmlns="http://schemas.openxmlformats.org/officeDocument/2006/extended-properties" xmlns:vt="http://schemas.openxmlformats.org/officeDocument/2006/docPropsVTypes">
  <Template>TP101941698_template.dotx</Template>
  <TotalTime>10</TotalTime>
  <Pages>14</Pages>
  <Words>2426</Words>
  <Characters>10835</Characters>
  <Application>Microsoft Office Word</Application>
  <DocSecurity>0</DocSecurity>
  <Lines>90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ISO</Company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Monthly and 2020 Annual Allocation and Auction Calendar - Revised</dc:title>
  <dc:creator>mmouanetry</dc:creator>
  <cp:lastModifiedBy>Campanella, Tosh</cp:lastModifiedBy>
  <cp:revision>3</cp:revision>
  <cp:lastPrinted>2018-10-16T00:21:00Z</cp:lastPrinted>
  <dcterms:created xsi:type="dcterms:W3CDTF">2025-03-04T00:46:00Z</dcterms:created>
  <dcterms:modified xsi:type="dcterms:W3CDTF">2025-03-04T00:47:00Z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TC101941699</vt:lpwstr>
  </property>
  <property fmtid="{D5CDD505-2E9C-101B-9397-08002B2CF9AE}" pid="3" name="ContentTypeId">
    <vt:lpwstr>0x010100A4BE9B0B81143F4FB68D97F856D55D8D</vt:lpwstr>
  </property>
  <property fmtid="{D5CDD505-2E9C-101B-9397-08002B2CF9AE}" pid="4" name="Order">
    <vt:r8>5883200</vt:r8>
  </property>
  <property fmtid="{D5CDD505-2E9C-101B-9397-08002B2CF9AE}" pid="5" name="ISOArchive">
    <vt:lpwstr>1;#Not Archived|d4ac4999-fa66-470b-a400-7ab6671d1fab</vt:lpwstr>
  </property>
  <property fmtid="{D5CDD505-2E9C-101B-9397-08002B2CF9AE}" pid="6" name="ISOGroup">
    <vt:lpwstr/>
  </property>
  <property fmtid="{D5CDD505-2E9C-101B-9397-08002B2CF9AE}" pid="7" name="ISOTopic">
    <vt:lpwstr>10;#Products and services|570a12e3-f52c-4f7e-9240-219589c0c446</vt:lpwstr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TemplateUrl">
    <vt:lpwstr/>
  </property>
  <property fmtid="{D5CDD505-2E9C-101B-9397-08002B2CF9AE}" pid="12" name="ISOKeywords">
    <vt:lpwstr/>
  </property>
</Properties>
</file>